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CC"/>
  <w:body>
    <w:p w14:paraId="53F93051" w14:textId="3D3BB7E8" w:rsidR="00535A69" w:rsidRDefault="000840C6" w:rsidP="004420DF">
      <w:pPr>
        <w:pStyle w:val="Style2"/>
        <w:tabs>
          <w:tab w:val="left" w:pos="1125"/>
        </w:tabs>
      </w:pPr>
      <w:r>
        <w:drawing>
          <wp:anchor distT="0" distB="0" distL="114300" distR="114300" simplePos="0" relativeHeight="251728384" behindDoc="0" locked="0" layoutInCell="1" allowOverlap="1" wp14:anchorId="4DD2B42B" wp14:editId="41EA63D3">
            <wp:simplePos x="0" y="0"/>
            <wp:positionH relativeFrom="page">
              <wp:align>right</wp:align>
            </wp:positionH>
            <wp:positionV relativeFrom="page">
              <wp:posOffset>107657</wp:posOffset>
            </wp:positionV>
            <wp:extent cx="2053810" cy="2053814"/>
            <wp:effectExtent l="0" t="0" r="3810" b="0"/>
            <wp:wrapNone/>
            <wp:docPr id="201" name="Graphic 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810" cy="20538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A18">
        <w:drawing>
          <wp:anchor distT="0" distB="0" distL="114300" distR="114300" simplePos="0" relativeHeight="251703807" behindDoc="1" locked="0" layoutInCell="1" allowOverlap="1" wp14:anchorId="6C772703" wp14:editId="53A6C7A9">
            <wp:simplePos x="0" y="0"/>
            <wp:positionH relativeFrom="column">
              <wp:posOffset>-1343025</wp:posOffset>
            </wp:positionH>
            <wp:positionV relativeFrom="paragraph">
              <wp:posOffset>-3028950</wp:posOffset>
            </wp:positionV>
            <wp:extent cx="8035290" cy="3629025"/>
            <wp:effectExtent l="0" t="0" r="3810" b="9525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 rotWithShape="1"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62" t="-19679" r="1162" b="51754"/>
                    <a:stretch/>
                  </pic:blipFill>
                  <pic:spPr bwMode="auto">
                    <a:xfrm>
                      <a:off x="0" y="0"/>
                      <a:ext cx="803529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C2D"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3D710892" wp14:editId="528D2599">
                <wp:simplePos x="0" y="0"/>
                <wp:positionH relativeFrom="column">
                  <wp:posOffset>-775335</wp:posOffset>
                </wp:positionH>
                <wp:positionV relativeFrom="paragraph">
                  <wp:posOffset>-1574800</wp:posOffset>
                </wp:positionV>
                <wp:extent cx="3862317" cy="1569493"/>
                <wp:effectExtent l="0" t="0" r="5080" b="12065"/>
                <wp:wrapNone/>
                <wp:docPr id="53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2317" cy="1569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10F9D36" w14:textId="32A72460" w:rsidR="00C27C2D" w:rsidRPr="00C27C2D" w:rsidRDefault="00992D55" w:rsidP="00992D55">
                            <w:pPr>
                              <w:pStyle w:val="Masthead"/>
                              <w:rPr>
                                <w:rFonts w:ascii="Abadi MT Pro" w:hAnsi="Abadi MT Pro"/>
                                <w:b/>
                                <w:bCs/>
                                <w:color w:val="F0EDE8" w:themeColor="accent6"/>
                                <w:sz w:val="44"/>
                                <w:szCs w:val="44"/>
                              </w:rPr>
                            </w:pPr>
                            <w:r w:rsidRPr="00501A4C">
                              <w:rPr>
                                <w:rFonts w:ascii="Abadi MT Pro" w:hAnsi="Abadi MT Pro"/>
                                <w:color w:val="F0EDE8" w:themeColor="accent6"/>
                              </w:rPr>
                              <w:br/>
                            </w:r>
                            <w:r w:rsidR="00E46B58">
                              <w:rPr>
                                <w:rFonts w:ascii="Abadi MT Pro" w:hAnsi="Abadi MT Pro"/>
                                <w:b/>
                                <w:bCs/>
                                <w:color w:val="F0EDE8" w:themeColor="accent6"/>
                                <w:sz w:val="44"/>
                                <w:szCs w:val="44"/>
                              </w:rPr>
                              <w:t>December</w:t>
                            </w:r>
                          </w:p>
                          <w:p w14:paraId="79E23EF0" w14:textId="2B6872FA" w:rsidR="00992D55" w:rsidRPr="00C27C2D" w:rsidRDefault="00992D55" w:rsidP="00992D55">
                            <w:pPr>
                              <w:pStyle w:val="Masthead"/>
                              <w:rPr>
                                <w:rFonts w:ascii="Abadi MT Pro" w:hAnsi="Abadi MT Pro"/>
                                <w:color w:val="F0EDE8" w:themeColor="accent6"/>
                                <w:sz w:val="32"/>
                                <w:szCs w:val="32"/>
                              </w:rPr>
                            </w:pPr>
                            <w:r w:rsidRPr="00C27C2D">
                              <w:rPr>
                                <w:rFonts w:ascii="Abadi MT Pro" w:hAnsi="Abadi MT Pro"/>
                                <w:color w:val="F0EDE8" w:themeColor="accent6"/>
                                <w:sz w:val="32"/>
                                <w:szCs w:val="3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710892" id="_x0000_t202" coordsize="21600,21600" o:spt="202" path="m,l,21600r21600,l21600,xe">
                <v:stroke joinstyle="miter"/>
                <v:path gradientshapeok="t" o:connecttype="rect"/>
              </v:shapetype>
              <v:shape id="Text Box 358" o:spid="_x0000_s1026" type="#_x0000_t202" style="position:absolute;margin-left:-61.05pt;margin-top:-124pt;width:304.1pt;height:123.6pt;z-index:2517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" filled="f" stroked="f">
                <v:textbox inset="0,0,0,0">
                  <w:txbxContent>
                    <w:p w14:paraId="610F9D36" w14:textId="32A72460" w:rsidR="00C27C2D" w:rsidRPr="00C27C2D" w:rsidRDefault="00992D55" w:rsidP="00992D55">
                      <w:pPr>
                        <w:pStyle w:val="Masthead"/>
                        <w:rPr>
                          <w:rFonts w:ascii="Abadi MT Pro" w:hAnsi="Abadi MT Pro"/>
                          <w:b/>
                          <w:bCs/>
                          <w:color w:val="F0EDE8" w:themeColor="accent6"/>
                          <w:sz w:val="44"/>
                          <w:szCs w:val="44"/>
                        </w:rPr>
                      </w:pPr>
                      <w:r w:rsidRPr="00501A4C">
                        <w:rPr>
                          <w:rFonts w:ascii="Abadi MT Pro" w:hAnsi="Abadi MT Pro"/>
                          <w:color w:val="F0EDE8" w:themeColor="accent6"/>
                        </w:rPr>
                        <w:br/>
                      </w:r>
                      <w:r w:rsidR="00E46B58">
                        <w:rPr>
                          <w:rFonts w:ascii="Abadi MT Pro" w:hAnsi="Abadi MT Pro"/>
                          <w:b/>
                          <w:bCs/>
                          <w:color w:val="F0EDE8" w:themeColor="accent6"/>
                          <w:sz w:val="44"/>
                          <w:szCs w:val="44"/>
                        </w:rPr>
                        <w:t>December</w:t>
                      </w:r>
                    </w:p>
                    <w:p w14:paraId="79E23EF0" w14:textId="2B6872FA" w:rsidR="00992D55" w:rsidRPr="00C27C2D" w:rsidRDefault="00992D55" w:rsidP="00992D55">
                      <w:pPr>
                        <w:pStyle w:val="Masthead"/>
                        <w:rPr>
                          <w:rFonts w:ascii="Abadi MT Pro" w:hAnsi="Abadi MT Pro"/>
                          <w:color w:val="F0EDE8" w:themeColor="accent6"/>
                          <w:sz w:val="32"/>
                          <w:szCs w:val="32"/>
                        </w:rPr>
                      </w:pPr>
                      <w:r w:rsidRPr="00C27C2D">
                        <w:rPr>
                          <w:rFonts w:ascii="Abadi MT Pro" w:hAnsi="Abadi MT Pro"/>
                          <w:color w:val="F0EDE8" w:themeColor="accent6"/>
                          <w:sz w:val="32"/>
                          <w:szCs w:val="3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C56472" w:rsidRPr="00BF600D">
        <mc:AlternateContent>
          <mc:Choice Requires="wps">
            <w:drawing>
              <wp:anchor distT="0" distB="0" distL="114300" distR="114300" simplePos="0" relativeHeight="251705856" behindDoc="1" locked="0" layoutInCell="1" allowOverlap="1" wp14:anchorId="7CDA836C" wp14:editId="3103446E">
                <wp:simplePos x="0" y="0"/>
                <wp:positionH relativeFrom="column">
                  <wp:posOffset>2288969</wp:posOffset>
                </wp:positionH>
                <wp:positionV relativeFrom="page">
                  <wp:posOffset>368135</wp:posOffset>
                </wp:positionV>
                <wp:extent cx="4702628" cy="665480"/>
                <wp:effectExtent l="0" t="0" r="3175" b="1270"/>
                <wp:wrapNone/>
                <wp:docPr id="281" name="Parallelogram 281" descr="rectangular colored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2628" cy="665480"/>
                        </a:xfrm>
                        <a:prstGeom prst="parallelogram">
                          <a:avLst/>
                        </a:prstGeom>
                        <a:solidFill>
                          <a:srgbClr val="4C72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99C019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81" o:spid="_x0000_s1026" type="#_x0000_t7" alt="rectangular colored shape" style="position:absolute;margin-left:180.25pt;margin-top:29pt;width:370.3pt;height:52.4pt;z-index:-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" adj="764" fillcolor="#4c721d" stroked="f" strokeweight="1pt">
                <w10:wrap anchory="page"/>
              </v:shape>
            </w:pict>
          </mc:Fallback>
        </mc:AlternateContent>
      </w:r>
      <w:r w:rsidR="00C56472" w:rsidRPr="00BF600D">
        <mc:AlternateContent>
          <mc:Choice Requires="wps">
            <w:drawing>
              <wp:anchor distT="0" distB="0" distL="114300" distR="114300" simplePos="0" relativeHeight="251721216" behindDoc="1" locked="0" layoutInCell="1" allowOverlap="1" wp14:anchorId="3EDA50EB" wp14:editId="5B66146E">
                <wp:simplePos x="0" y="0"/>
                <wp:positionH relativeFrom="column">
                  <wp:posOffset>3678382</wp:posOffset>
                </wp:positionH>
                <wp:positionV relativeFrom="page">
                  <wp:posOffset>368135</wp:posOffset>
                </wp:positionV>
                <wp:extent cx="3419887" cy="665480"/>
                <wp:effectExtent l="0" t="0" r="9525" b="1270"/>
                <wp:wrapNone/>
                <wp:docPr id="47" name="Parallelogram 47" descr="rectangular colored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887" cy="665480"/>
                        </a:xfrm>
                        <a:prstGeom prst="parallelogram">
                          <a:avLst/>
                        </a:prstGeom>
                        <a:solidFill>
                          <a:srgbClr val="4C721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DE298" id="Parallelogram 47" o:spid="_x0000_s1026" type="#_x0000_t7" alt="rectangular colored shape" style="position:absolute;margin-left:289.65pt;margin-top:29pt;width:269.3pt;height:52.4pt;z-index:-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" adj="1051" fillcolor="#4c721d" stroked="f" strokeweight="1pt">
                <w10:wrap anchory="page"/>
              </v:shape>
            </w:pict>
          </mc:Fallback>
        </mc:AlternateContent>
      </w:r>
      <w:r w:rsidR="00C56472" w:rsidRPr="00BF600D">
        <mc:AlternateContent>
          <mc:Choice Requires="wps">
            <w:drawing>
              <wp:anchor distT="0" distB="0" distL="114300" distR="114300" simplePos="0" relativeHeight="251704832" behindDoc="1" locked="0" layoutInCell="1" allowOverlap="1" wp14:anchorId="340A494D" wp14:editId="4A9D2D44">
                <wp:simplePos x="0" y="0"/>
                <wp:positionH relativeFrom="column">
                  <wp:posOffset>-1962398</wp:posOffset>
                </wp:positionH>
                <wp:positionV relativeFrom="page">
                  <wp:posOffset>-653143</wp:posOffset>
                </wp:positionV>
                <wp:extent cx="5985163" cy="1458595"/>
                <wp:effectExtent l="0" t="0" r="0" b="8255"/>
                <wp:wrapNone/>
                <wp:docPr id="280" name="Parallelogram 280" descr="rectangular colored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5163" cy="1458595"/>
                        </a:xfrm>
                        <a:prstGeom prst="parallelogram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EAC68" id="Parallelogram 280" o:spid="_x0000_s1026" type="#_x0000_t7" alt="rectangular colored shape" style="position:absolute;margin-left:-154.5pt;margin-top:-51.45pt;width:471.25pt;height:114.85pt;z-index:-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" adj="1316" fillcolor="#393939 [814]" stroked="f" strokeweight="1pt">
                <w10:wrap anchory="page"/>
              </v:shape>
            </w:pict>
          </mc:Fallback>
        </mc:AlternateContent>
      </w:r>
      <w:r w:rsidR="004420DF">
        <w:tab/>
      </w:r>
    </w:p>
    <w:tbl>
      <w:tblPr>
        <w:tblpPr w:leftFromText="180" w:rightFromText="180" w:vertAnchor="text" w:horzAnchor="margin" w:tblpXSpec="center" w:tblpY="995"/>
        <w:tblW w:w="122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90"/>
        <w:gridCol w:w="4039"/>
      </w:tblGrid>
      <w:tr w:rsidR="00A868E0" w14:paraId="51F6CD91" w14:textId="77777777" w:rsidTr="008471B7">
        <w:trPr>
          <w:trHeight w:val="6419"/>
        </w:trPr>
        <w:tc>
          <w:tcPr>
            <w:tcW w:w="8190" w:type="dxa"/>
          </w:tcPr>
          <w:p w14:paraId="19BF7549" w14:textId="00CFD3D4" w:rsidR="00A868E0" w:rsidRDefault="00EC72CE" w:rsidP="007E3223">
            <w:pPr>
              <w:ind w:left="720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4579651E" wp14:editId="5DE4B7BF">
                      <wp:simplePos x="0" y="0"/>
                      <wp:positionH relativeFrom="column">
                        <wp:posOffset>189230</wp:posOffset>
                      </wp:positionH>
                      <wp:positionV relativeFrom="paragraph">
                        <wp:posOffset>-146050</wp:posOffset>
                      </wp:positionV>
                      <wp:extent cx="3238500" cy="8622323"/>
                      <wp:effectExtent l="0" t="0" r="0" b="762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38500" cy="8622323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0F195D" w14:textId="77777777" w:rsidR="005B2D5E" w:rsidRDefault="005B2D5E" w:rsidP="00992D55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  <w:bookmarkStart w:id="0" w:name="_Hlk96604736"/>
                                </w:p>
                                <w:p w14:paraId="581280A2" w14:textId="42B00DD2" w:rsidR="00992D55" w:rsidRPr="00AD2501" w:rsidRDefault="00992D55" w:rsidP="00992D55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  <w:r w:rsidRPr="009B48C5"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  <w:t xml:space="preserve">East End </w:t>
                                  </w:r>
                                  <w:r w:rsidR="00C27C2D"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  <w:t>Happenings</w:t>
                                  </w:r>
                                  <w:bookmarkEnd w:id="0"/>
                                  <w:r>
                                    <w:tab/>
                                  </w:r>
                                </w:p>
                                <w:p w14:paraId="104C5C86" w14:textId="77777777" w:rsidR="001047AD" w:rsidRDefault="001047AD" w:rsidP="00992D55"/>
                                <w:p w14:paraId="5900F85E" w14:textId="5A207837" w:rsidR="001D717D" w:rsidRDefault="000A082F" w:rsidP="00AC7F5D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line="276" w:lineRule="auto"/>
                                  </w:pPr>
                                  <w:r w:rsidRPr="001D717D">
                                    <w:rPr>
                                      <w:b/>
                                      <w:bCs/>
                                    </w:rPr>
                                    <w:t>Eighty-Three</w:t>
                                  </w:r>
                                  <w:r w:rsidR="00D41B15" w:rsidRPr="001D717D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973E22" w:rsidRPr="001D717D">
                                    <w:rPr>
                                      <w:b/>
                                      <w:bCs/>
                                    </w:rPr>
                                    <w:t>Brewery</w:t>
                                  </w:r>
                                  <w:r w:rsidR="00B92B61">
                                    <w:t xml:space="preserve"> </w:t>
                                  </w:r>
                                  <w:r w:rsidR="009D16FE">
                                    <w:t xml:space="preserve">will be offering their Barrel Aged Christmas Ale and </w:t>
                                  </w:r>
                                  <w:r w:rsidR="00222678">
                                    <w:t>limited-edition</w:t>
                                  </w:r>
                                  <w:r w:rsidR="009D16FE">
                                    <w:t xml:space="preserve"> glassware</w:t>
                                  </w:r>
                                  <w:r w:rsidR="00B92B61">
                                    <w:t xml:space="preserve">. </w:t>
                                  </w:r>
                                  <w:hyperlink r:id="rId10" w:history="1">
                                    <w:r w:rsidR="00B92B61" w:rsidRPr="009A7DED">
                                      <w:rPr>
                                        <w:rStyle w:val="Hyperlink"/>
                                      </w:rPr>
                                      <w:t>https://www.eighty-threebrewery.com/</w:t>
                                    </w:r>
                                  </w:hyperlink>
                                </w:p>
                                <w:p w14:paraId="75EEB5B5" w14:textId="5837EB01" w:rsidR="00156D65" w:rsidRPr="001D717D" w:rsidRDefault="001D717D" w:rsidP="000D5F30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line="276" w:lineRule="auto"/>
                                    <w:rPr>
                                      <w:rStyle w:val="Hyperlink"/>
                                      <w:color w:val="000000"/>
                                      <w:u w:val="none"/>
                                    </w:rPr>
                                  </w:pPr>
                                  <w:r>
                                    <w:t>L</w:t>
                                  </w:r>
                                  <w:r w:rsidR="00AE28CC" w:rsidRPr="001D717D">
                                    <w:rPr>
                                      <w:b/>
                                      <w:bCs/>
                                    </w:rPr>
                                    <w:t>a</w:t>
                                  </w:r>
                                  <w:r w:rsidR="000A082F" w:rsidRPr="001D717D">
                                    <w:rPr>
                                      <w:b/>
                                      <w:bCs/>
                                    </w:rPr>
                                    <w:t>B</w:t>
                                  </w:r>
                                  <w:r w:rsidR="00AE28CC" w:rsidRPr="001D717D">
                                    <w:rPr>
                                      <w:b/>
                                      <w:bCs/>
                                    </w:rPr>
                                    <w:t xml:space="preserve">elle’s </w:t>
                                  </w:r>
                                  <w:r w:rsidR="00E14AD5" w:rsidRPr="001D717D">
                                    <w:rPr>
                                      <w:b/>
                                      <w:bCs/>
                                    </w:rPr>
                                    <w:t>Barber</w:t>
                                  </w:r>
                                  <w:r w:rsidR="00AE28CC" w:rsidRPr="001D717D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37774A" w:rsidRPr="002C6FCF">
                                    <w:t>o</w:t>
                                  </w:r>
                                  <w:r w:rsidR="00573087" w:rsidRPr="002C6FCF">
                                    <w:t xml:space="preserve">ffers online reservations </w:t>
                                  </w:r>
                                  <w:hyperlink r:id="rId11" w:history="1">
                                    <w:r w:rsidR="00573087" w:rsidRPr="002C6FCF">
                                      <w:rPr>
                                        <w:rStyle w:val="Hyperlink"/>
                                      </w:rPr>
                                      <w:t>labelles.resurva.com/book</w:t>
                                    </w:r>
                                  </w:hyperlink>
                                  <w:r w:rsidR="00FE7D16" w:rsidRPr="002C6FCF">
                                    <w:rPr>
                                      <w:rStyle w:val="Hyperlink"/>
                                    </w:rPr>
                                    <w:t>.</w:t>
                                  </w:r>
                                </w:p>
                                <w:p w14:paraId="721849CA" w14:textId="7350A4CC" w:rsidR="00CF33F1" w:rsidRPr="00D65757" w:rsidRDefault="002F1ACE" w:rsidP="00D65757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line="276" w:lineRule="auto"/>
                                    <w:rPr>
                                      <w:rStyle w:val="Hyperlink"/>
                                      <w:color w:val="000000"/>
                                      <w:u w:val="non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Marques </w:t>
                                  </w:r>
                                  <w:r w:rsidRPr="00DA502A">
                                    <w:rPr>
                                      <w:b/>
                                      <w:bCs/>
                                    </w:rPr>
                                    <w:t>Restaurant</w:t>
                                  </w:r>
                                  <w:r w:rsidRPr="002F1ACE">
                                    <w:t xml:space="preserve"> </w:t>
                                  </w:r>
                                  <w:r w:rsidR="0037774A">
                                    <w:t>is</w:t>
                                  </w:r>
                                  <w:r w:rsidR="004D3FC5">
                                    <w:t xml:space="preserve"> Akron</w:t>
                                  </w:r>
                                  <w:r w:rsidR="00C1370A">
                                    <w:t>’s</w:t>
                                  </w:r>
                                  <w:r w:rsidR="004D3FC5">
                                    <w:t xml:space="preserve"> </w:t>
                                  </w:r>
                                  <w:r w:rsidR="00DA502A">
                                    <w:t>f</w:t>
                                  </w:r>
                                  <w:r w:rsidR="004D3FC5">
                                    <w:t xml:space="preserve">inest </w:t>
                                  </w:r>
                                  <w:r w:rsidR="00DA502A">
                                    <w:t>s</w:t>
                                  </w:r>
                                  <w:r w:rsidR="004D3FC5">
                                    <w:t xml:space="preserve">outhern </w:t>
                                  </w:r>
                                  <w:r w:rsidR="00DA502A">
                                    <w:t>c</w:t>
                                  </w:r>
                                  <w:r w:rsidR="004D3FC5">
                                    <w:t>uisine</w:t>
                                  </w:r>
                                  <w:r w:rsidR="0037774A">
                                    <w:t>. Dine</w:t>
                                  </w:r>
                                  <w:r w:rsidR="00DA502A">
                                    <w:t xml:space="preserve"> in or </w:t>
                                  </w:r>
                                  <w:r w:rsidR="00F157CD">
                                    <w:t>cater</w:t>
                                  </w:r>
                                  <w:r w:rsidR="0037774A">
                                    <w:t xml:space="preserve"> </w:t>
                                  </w:r>
                                  <w:r w:rsidR="00DA502A">
                                    <w:t>your next event</w:t>
                                  </w:r>
                                  <w:r w:rsidR="00D65757">
                                    <w:t xml:space="preserve">. </w:t>
                                  </w:r>
                                  <w:hyperlink r:id="rId12" w:history="1">
                                    <w:r w:rsidR="00D65757" w:rsidRPr="00E01856">
                                      <w:rPr>
                                        <w:rStyle w:val="Hyperlink"/>
                                      </w:rPr>
                                      <w:t>https://marqueseastend.com/</w:t>
                                    </w:r>
                                  </w:hyperlink>
                                  <w:r w:rsidR="00D65757">
                                    <w:t xml:space="preserve">  </w:t>
                                  </w:r>
                                </w:p>
                                <w:p w14:paraId="334FB9AE" w14:textId="68F49F0B" w:rsidR="00031F3D" w:rsidRDefault="00EF18BA" w:rsidP="00031F3D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line="276" w:lineRule="auto"/>
                                  </w:pP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Handel’s </w:t>
                                  </w:r>
                                  <w:r w:rsidRPr="00B13BA9">
                                    <w:rPr>
                                      <w:b/>
                                      <w:bCs/>
                                    </w:rPr>
                                    <w:t xml:space="preserve">Ice </w:t>
                                  </w:r>
                                  <w:r w:rsidR="00B13BA9" w:rsidRPr="00BA1960">
                                    <w:rPr>
                                      <w:b/>
                                      <w:bCs/>
                                    </w:rPr>
                                    <w:t>Cream</w:t>
                                  </w:r>
                                  <w:r w:rsidR="00722C81">
                                    <w:rPr>
                                      <w:b/>
                                      <w:bCs/>
                                    </w:rPr>
                                    <w:t>’s</w:t>
                                  </w:r>
                                  <w:r w:rsidR="00813756" w:rsidRPr="00813756">
                                    <w:t xml:space="preserve"> </w:t>
                                  </w:r>
                                  <w:r w:rsidR="00E0736C">
                                    <w:t>f</w:t>
                                  </w:r>
                                  <w:r w:rsidR="00843EFE">
                                    <w:t>lavor</w:t>
                                  </w:r>
                                  <w:r w:rsidR="00620233">
                                    <w:t>s</w:t>
                                  </w:r>
                                  <w:r w:rsidR="00843EFE">
                                    <w:t xml:space="preserve"> of the </w:t>
                                  </w:r>
                                  <w:r w:rsidR="00E0736C">
                                    <w:t>m</w:t>
                                  </w:r>
                                  <w:r w:rsidR="00843EFE">
                                    <w:t>ont</w:t>
                                  </w:r>
                                  <w:r w:rsidR="007C1666">
                                    <w:t>h are</w:t>
                                  </w:r>
                                  <w:r w:rsidR="00AA4E4B">
                                    <w:t xml:space="preserve"> Peppermint Stick, Peppermint Bark, Egg </w:t>
                                  </w:r>
                                  <w:proofErr w:type="spellStart"/>
                                  <w:r w:rsidR="00AA4E4B">
                                    <w:t>Nog</w:t>
                                  </w:r>
                                  <w:proofErr w:type="spellEnd"/>
                                  <w:r w:rsidR="00AA4E4B">
                                    <w:t>, and Cherry Cordial.</w:t>
                                  </w:r>
                                  <w:r w:rsidR="00074B5A">
                                    <w:t xml:space="preserve"> </w:t>
                                  </w:r>
                                </w:p>
                                <w:p w14:paraId="6D71BBDD" w14:textId="5D794B7B" w:rsidR="003B5470" w:rsidRPr="00813756" w:rsidRDefault="003B5470" w:rsidP="00031F3D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line="276" w:lineRule="auto"/>
                                  </w:pPr>
                                  <w:r w:rsidRPr="00031F3D">
                                    <w:rPr>
                                      <w:b/>
                                      <w:bCs/>
                                    </w:rPr>
                                    <w:t>Pita Pit</w:t>
                                  </w:r>
                                  <w:r>
                                    <w:t xml:space="preserve"> </w:t>
                                  </w:r>
                                  <w:r w:rsidR="00201BD2">
                                    <w:t xml:space="preserve">Stop in </w:t>
                                  </w:r>
                                  <w:r w:rsidR="00AB0C5B">
                                    <w:t>and try one of their awesome pitas.</w:t>
                                  </w:r>
                                </w:p>
                                <w:p w14:paraId="3DB4F825" w14:textId="5EEA552F" w:rsidR="00ED61AD" w:rsidRPr="00112952" w:rsidRDefault="00955178" w:rsidP="0056089E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spacing w:line="276" w:lineRule="auto"/>
                                    <w:rPr>
                                      <w:color w:val="auto"/>
                                    </w:rPr>
                                  </w:pPr>
                                  <w:r w:rsidRPr="00955178">
                                    <w:rPr>
                                      <w:b/>
                                      <w:bCs/>
                                    </w:rPr>
                                    <w:t>S</w:t>
                                  </w:r>
                                  <w:r w:rsidR="003D6F7E">
                                    <w:rPr>
                                      <w:b/>
                                      <w:bCs/>
                                    </w:rPr>
                                    <w:t>tarbuc</w:t>
                                  </w:r>
                                  <w:r w:rsidRPr="00955178">
                                    <w:rPr>
                                      <w:b/>
                                      <w:bCs/>
                                    </w:rPr>
                                    <w:t>ks</w:t>
                                  </w:r>
                                  <w:r w:rsidR="00142057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142057" w:rsidRPr="00112952">
                                    <w:t>will be donating a meal to Feeding America for every protein Box they sell until January 1st</w:t>
                                  </w:r>
                                  <w:r w:rsidR="003A2C28" w:rsidRPr="00112952">
                                    <w:rPr>
                                      <w:color w:val="auto"/>
                                    </w:rPr>
                                    <w:t>.</w:t>
                                  </w:r>
                                  <w:r w:rsidR="00722C81" w:rsidRPr="00112952">
                                    <w:rPr>
                                      <w:color w:val="auto"/>
                                    </w:rPr>
                                    <w:t xml:space="preserve"> </w:t>
                                  </w:r>
                                </w:p>
                                <w:p w14:paraId="040B8E38" w14:textId="3166D4C0" w:rsidR="00187AA6" w:rsidRPr="00187AA6" w:rsidRDefault="00FC0289" w:rsidP="00187AA6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  <w:r w:rsidRPr="00112952">
                                    <w:t>Goodyear Library Newsletter</w:t>
                                  </w:r>
                                  <w:r w:rsidR="00187AA6" w:rsidRPr="00187AA6">
                                    <w:rPr>
                                      <w:b/>
                                      <w:bCs/>
                                    </w:rPr>
                                    <w:t xml:space="preserve">    </w:t>
                                  </w:r>
                                  <w:hyperlink r:id="rId13" w:history="1">
                                    <w:r w:rsidR="00187AA6" w:rsidRPr="00187AA6">
                                      <w:rPr>
                                        <w:rStyle w:val="Hyperlink"/>
                                        <w:sz w:val="22"/>
                                        <w:szCs w:val="22"/>
                                      </w:rPr>
                                      <w:t>https://www.flipsnack.com/ACF6AEEEFB5/goodyear-branch-library-winter-2024-25/full-view.html</w:t>
                                    </w:r>
                                  </w:hyperlink>
                                </w:p>
                                <w:p w14:paraId="6EAEBEFC" w14:textId="7F55A209" w:rsidR="00634CFE" w:rsidRPr="00187AA6" w:rsidRDefault="00634CFE" w:rsidP="00187AA6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9B0190" w14:textId="09C5CB8C" w:rsidR="00634CFE" w:rsidRDefault="001F1960" w:rsidP="00634C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66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noProof/>
                                      <w:color w:val="006600"/>
                                      <w:sz w:val="28"/>
                                      <w:szCs w:val="28"/>
                                      <w:u w:val="single"/>
                                    </w:rPr>
                                    <w:t xml:space="preserve"> Holiday Hours</w:t>
                                  </w:r>
                                </w:p>
                                <w:p w14:paraId="6D76ED93" w14:textId="4DA94D0D" w:rsidR="00617431" w:rsidRDefault="00617431" w:rsidP="00634C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6600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</w:p>
                                <w:p w14:paraId="66970483" w14:textId="4ADD452A" w:rsidR="00187AA6" w:rsidRDefault="00617431" w:rsidP="00634CFE">
                                  <w:pPr>
                                    <w:jc w:val="center"/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 w:rsidRP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Starbucks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will be closed o</w:t>
                                  </w:r>
                                  <w:r w:rsidR="00491B0A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</w:p>
                                <w:p w14:paraId="0F2EB8DB" w14:textId="6709D06F" w:rsidR="00617431" w:rsidRDefault="00491B0A" w:rsidP="00634CFE">
                                  <w:pPr>
                                    <w:jc w:val="center"/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December 25</w:t>
                                  </w:r>
                                  <w:r w:rsidR="00617431" w:rsidRP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and January 1</w:t>
                                  </w:r>
                                  <w:r w:rsidR="00617431" w:rsidRP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 w:rsid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.  They will also close early at 2pm on December 24</w:t>
                                  </w:r>
                                  <w:r w:rsidR="00617431" w:rsidRP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 w:rsid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and December 31</w:t>
                                  </w:r>
                                  <w:r w:rsidR="00617431" w:rsidRP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 w:rsidR="00617431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5A35BBDA" w14:textId="77777777" w:rsidR="00222678" w:rsidRDefault="00222678" w:rsidP="00634CFE">
                                  <w:pPr>
                                    <w:jc w:val="center"/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362EE9C" w14:textId="7E76F7A0" w:rsidR="00222678" w:rsidRDefault="00222678" w:rsidP="00634CFE">
                                  <w:pPr>
                                    <w:jc w:val="center"/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Eighty-Three Brewery will Closed December 24</w:t>
                                  </w:r>
                                  <w:r w:rsidRPr="00222678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 &amp; 25</w:t>
                                  </w:r>
                                  <w:r w:rsidRPr="00222678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and also December 31</w:t>
                                  </w:r>
                                  <w:r w:rsidRPr="00222678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 xml:space="preserve"> and January 1</w:t>
                                  </w:r>
                                  <w:r w:rsidRPr="00222678"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  <w:vertAlign w:val="superscript"/>
                                    </w:rPr>
                                    <w:t>st</w:t>
                                  </w:r>
                                  <w:r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</w:p>
                                <w:p w14:paraId="327DCBD7" w14:textId="77777777" w:rsidR="00222678" w:rsidRDefault="00222678" w:rsidP="00634CFE">
                                  <w:pPr>
                                    <w:jc w:val="center"/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126C8743" w14:textId="77777777" w:rsidR="00532434" w:rsidRDefault="00532434" w:rsidP="00A1707F">
                                  <w:pPr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34655853" w14:textId="0475CDC6" w:rsidR="00FF094C" w:rsidRDefault="00FF094C" w:rsidP="00FF094C">
                                  <w:pPr>
                                    <w:rPr>
                                      <w:noProof/>
                                      <w:color w:val="auto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E35ADAE" w14:textId="07023E7B" w:rsidR="00617431" w:rsidRPr="00A1707F" w:rsidRDefault="00A1707F" w:rsidP="00A1707F">
                                  <w:pPr>
                                    <w:jc w:val="center"/>
                                    <w:rPr>
                                      <w:rFonts w:ascii="Brush Script MT" w:hAnsi="Brush Script MT"/>
                                      <w:b/>
                                      <w:bCs/>
                                      <w:noProof/>
                                      <w:color w:val="FF0000"/>
                                      <w:sz w:val="44"/>
                                      <w:szCs w:val="44"/>
                                      <w:u w:val="single"/>
                                    </w:rPr>
                                  </w:pPr>
                                  <w:r w:rsidRPr="00A1707F">
                                    <w:rPr>
                                      <w:rFonts w:ascii="Brush Script MT" w:hAnsi="Brush Script MT"/>
                                      <w:noProof/>
                                      <w:color w:val="FF0000"/>
                                      <w:sz w:val="44"/>
                                      <w:szCs w:val="44"/>
                                    </w:rPr>
                                    <w:t>Wishing everyone a safe and Happy Holiday Season!</w:t>
                                  </w:r>
                                </w:p>
                                <w:p w14:paraId="72B2B482" w14:textId="1E9352E3" w:rsidR="007F0F15" w:rsidRDefault="007F0F15" w:rsidP="001F196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5AA8177" w14:textId="77777777" w:rsidR="001F1960" w:rsidRPr="001F1960" w:rsidRDefault="001F1960" w:rsidP="001F196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C28F492" w14:textId="77777777" w:rsidR="00634CFE" w:rsidRDefault="00634CFE" w:rsidP="00634C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601E891C" w14:textId="54FCBC32" w:rsidR="00821D76" w:rsidRDefault="00821D76" w:rsidP="00634CF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EC319C8" w14:textId="77777777" w:rsidR="00B41210" w:rsidRDefault="00B41210" w:rsidP="00BD542E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1088CDA" w14:textId="77777777" w:rsidR="007D145A" w:rsidRPr="00506271" w:rsidRDefault="007D145A" w:rsidP="00915A0F">
                                  <w:pPr>
                                    <w:spacing w:line="276" w:lineRule="auto"/>
                                    <w:rPr>
                                      <w:color w:val="auto"/>
                                      <w:szCs w:val="24"/>
                                    </w:rPr>
                                  </w:pPr>
                                </w:p>
                                <w:p w14:paraId="590CC77A" w14:textId="36827E95" w:rsidR="002F1228" w:rsidRPr="00B41210" w:rsidRDefault="002F1228" w:rsidP="00BD542E">
                                  <w:pPr>
                                    <w:rPr>
                                      <w:i/>
                                      <w:iCs/>
                                      <w:noProof/>
                                      <w:color w:val="auto"/>
                                      <w:szCs w:val="24"/>
                                    </w:rPr>
                                  </w:pPr>
                                </w:p>
                                <w:p w14:paraId="4C08C6D4" w14:textId="3647352D" w:rsidR="00983A8D" w:rsidRDefault="00983A8D" w:rsidP="00BD542E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9ABB82D" w14:textId="77777777" w:rsidR="00653A9A" w:rsidRPr="00E14D8D" w:rsidRDefault="00653A9A" w:rsidP="00BD542E">
                                  <w:pPr>
                                    <w:rPr>
                                      <w:b/>
                                      <w:bCs/>
                                      <w:noProof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3D8C9A0" w14:textId="77777777" w:rsidR="00821D76" w:rsidRDefault="00821D76" w:rsidP="0083333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20190B" w:themeColor="background1" w:themeShade="1A"/>
                                      <w:szCs w:val="24"/>
                                    </w:rPr>
                                  </w:pPr>
                                </w:p>
                                <w:p w14:paraId="3551A67E" w14:textId="77777777" w:rsidR="00821D76" w:rsidRDefault="00821D76" w:rsidP="0083333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20190B" w:themeColor="background1" w:themeShade="1A"/>
                                      <w:szCs w:val="24"/>
                                    </w:rPr>
                                  </w:pPr>
                                </w:p>
                                <w:p w14:paraId="2919A917" w14:textId="7CED961B" w:rsidR="00821D76" w:rsidRPr="003C7146" w:rsidRDefault="00821D76" w:rsidP="0083333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20190B" w:themeColor="background1" w:themeShade="1A"/>
                                      <w:szCs w:val="24"/>
                                    </w:rPr>
                                  </w:pPr>
                                </w:p>
                                <w:p w14:paraId="26933358" w14:textId="0FCB894B" w:rsidR="00B9220C" w:rsidRDefault="00B9220C" w:rsidP="0083333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C1935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2B56D2D1" w14:textId="77777777" w:rsidR="00821D76" w:rsidRPr="00BF777C" w:rsidRDefault="00821D76" w:rsidP="0083333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color w:val="1C1935" w:themeColor="text1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57D92E7" w14:textId="3DA70D0B" w:rsidR="0086459C" w:rsidRPr="00E40225" w:rsidRDefault="00193703" w:rsidP="00E40225">
                                  <w:pPr>
                                    <w:spacing w:line="276" w:lineRule="auto"/>
                                    <w:rPr>
                                      <w:color w:val="auto"/>
                                    </w:rPr>
                                  </w:pPr>
                                  <w:r>
                                    <w:rPr>
                                      <w:color w:val="auto"/>
                                    </w:rPr>
                                    <w:t xml:space="preserve">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9651E" id="Text Box 4" o:spid="_x0000_s1027" type="#_x0000_t202" style="position:absolute;left:0;text-align:left;margin-left:14.9pt;margin-top:-11.5pt;width:255pt;height:678.9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" filled="f" stroked="f" strokeweight=".5pt">
                      <v:textbox>
                        <w:txbxContent>
                          <w:p w14:paraId="770F195D" w14:textId="77777777" w:rsidR="005B2D5E" w:rsidRDefault="005B2D5E" w:rsidP="00992D55">
                            <w:pP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bookmarkStart w:id="1" w:name="_Hlk96604736"/>
                          </w:p>
                          <w:p w14:paraId="581280A2" w14:textId="42B00DD2" w:rsidR="00992D55" w:rsidRPr="00AD2501" w:rsidRDefault="00992D55" w:rsidP="00992D55">
                            <w:pP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9B48C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 xml:space="preserve">East End </w:t>
                            </w:r>
                            <w:r w:rsidR="00C27C2D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>Happenings</w:t>
                            </w:r>
                            <w:bookmarkEnd w:id="1"/>
                            <w:r>
                              <w:tab/>
                            </w:r>
                          </w:p>
                          <w:p w14:paraId="104C5C86" w14:textId="77777777" w:rsidR="001047AD" w:rsidRDefault="001047AD" w:rsidP="00992D55"/>
                          <w:p w14:paraId="5900F85E" w14:textId="5A207837" w:rsidR="001D717D" w:rsidRDefault="000A082F" w:rsidP="00AC7F5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</w:pPr>
                            <w:r w:rsidRPr="001D717D">
                              <w:rPr>
                                <w:b/>
                                <w:bCs/>
                              </w:rPr>
                              <w:t>Eighty-Three</w:t>
                            </w:r>
                            <w:r w:rsidR="00D41B15" w:rsidRPr="001D717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73E22" w:rsidRPr="001D717D">
                              <w:rPr>
                                <w:b/>
                                <w:bCs/>
                              </w:rPr>
                              <w:t>Brewery</w:t>
                            </w:r>
                            <w:r w:rsidR="00B92B61">
                              <w:t xml:space="preserve"> </w:t>
                            </w:r>
                            <w:r w:rsidR="009D16FE">
                              <w:t xml:space="preserve">will be offering their Barrel Aged Christmas Ale and </w:t>
                            </w:r>
                            <w:r w:rsidR="00222678">
                              <w:t>limited-edition</w:t>
                            </w:r>
                            <w:r w:rsidR="009D16FE">
                              <w:t xml:space="preserve"> glassware</w:t>
                            </w:r>
                            <w:r w:rsidR="00B92B61">
                              <w:t xml:space="preserve">. </w:t>
                            </w:r>
                            <w:hyperlink r:id="rId14" w:history="1">
                              <w:r w:rsidR="00B92B61" w:rsidRPr="009A7DED">
                                <w:rPr>
                                  <w:rStyle w:val="Hyperlink"/>
                                </w:rPr>
                                <w:t>https://www.eighty-threebrewery.com/</w:t>
                              </w:r>
                            </w:hyperlink>
                          </w:p>
                          <w:p w14:paraId="75EEB5B5" w14:textId="5837EB01" w:rsidR="00156D65" w:rsidRPr="001D717D" w:rsidRDefault="001D717D" w:rsidP="000D5F30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Style w:val="Hyperlink"/>
                                <w:color w:val="000000"/>
                                <w:u w:val="none"/>
                              </w:rPr>
                            </w:pPr>
                            <w:r>
                              <w:t>L</w:t>
                            </w:r>
                            <w:r w:rsidR="00AE28CC" w:rsidRPr="001D717D"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0A082F" w:rsidRPr="001D717D">
                              <w:rPr>
                                <w:b/>
                                <w:bCs/>
                              </w:rPr>
                              <w:t>B</w:t>
                            </w:r>
                            <w:r w:rsidR="00AE28CC" w:rsidRPr="001D717D">
                              <w:rPr>
                                <w:b/>
                                <w:bCs/>
                              </w:rPr>
                              <w:t xml:space="preserve">elle’s </w:t>
                            </w:r>
                            <w:r w:rsidR="00E14AD5" w:rsidRPr="001D717D">
                              <w:rPr>
                                <w:b/>
                                <w:bCs/>
                              </w:rPr>
                              <w:t>Barber</w:t>
                            </w:r>
                            <w:r w:rsidR="00AE28CC" w:rsidRPr="001D717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7774A" w:rsidRPr="002C6FCF">
                              <w:t>o</w:t>
                            </w:r>
                            <w:r w:rsidR="00573087" w:rsidRPr="002C6FCF">
                              <w:t xml:space="preserve">ffers online reservations </w:t>
                            </w:r>
                            <w:hyperlink r:id="rId15" w:history="1">
                              <w:r w:rsidR="00573087" w:rsidRPr="002C6FCF">
                                <w:rPr>
                                  <w:rStyle w:val="Hyperlink"/>
                                </w:rPr>
                                <w:t>labelles.resurva.com/book</w:t>
                              </w:r>
                            </w:hyperlink>
                            <w:r w:rsidR="00FE7D16" w:rsidRPr="002C6FCF">
                              <w:rPr>
                                <w:rStyle w:val="Hyperlink"/>
                              </w:rPr>
                              <w:t>.</w:t>
                            </w:r>
                          </w:p>
                          <w:p w14:paraId="721849CA" w14:textId="7350A4CC" w:rsidR="00CF33F1" w:rsidRPr="00D65757" w:rsidRDefault="002F1ACE" w:rsidP="00D65757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rStyle w:val="Hyperlink"/>
                                <w:color w:val="000000"/>
                                <w:u w:val="none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Marques </w:t>
                            </w:r>
                            <w:r w:rsidRPr="00DA502A">
                              <w:rPr>
                                <w:b/>
                                <w:bCs/>
                              </w:rPr>
                              <w:t>Restaurant</w:t>
                            </w:r>
                            <w:r w:rsidRPr="002F1ACE">
                              <w:t xml:space="preserve"> </w:t>
                            </w:r>
                            <w:r w:rsidR="0037774A">
                              <w:t>is</w:t>
                            </w:r>
                            <w:r w:rsidR="004D3FC5">
                              <w:t xml:space="preserve"> Akron</w:t>
                            </w:r>
                            <w:r w:rsidR="00C1370A">
                              <w:t>’s</w:t>
                            </w:r>
                            <w:r w:rsidR="004D3FC5">
                              <w:t xml:space="preserve"> </w:t>
                            </w:r>
                            <w:r w:rsidR="00DA502A">
                              <w:t>f</w:t>
                            </w:r>
                            <w:r w:rsidR="004D3FC5">
                              <w:t xml:space="preserve">inest </w:t>
                            </w:r>
                            <w:r w:rsidR="00DA502A">
                              <w:t>s</w:t>
                            </w:r>
                            <w:r w:rsidR="004D3FC5">
                              <w:t xml:space="preserve">outhern </w:t>
                            </w:r>
                            <w:r w:rsidR="00DA502A">
                              <w:t>c</w:t>
                            </w:r>
                            <w:r w:rsidR="004D3FC5">
                              <w:t>uisine</w:t>
                            </w:r>
                            <w:r w:rsidR="0037774A">
                              <w:t>. Dine</w:t>
                            </w:r>
                            <w:r w:rsidR="00DA502A">
                              <w:t xml:space="preserve"> in or </w:t>
                            </w:r>
                            <w:r w:rsidR="00F157CD">
                              <w:t>cater</w:t>
                            </w:r>
                            <w:r w:rsidR="0037774A">
                              <w:t xml:space="preserve"> </w:t>
                            </w:r>
                            <w:r w:rsidR="00DA502A">
                              <w:t>your next event</w:t>
                            </w:r>
                            <w:r w:rsidR="00D65757">
                              <w:t xml:space="preserve">. </w:t>
                            </w:r>
                            <w:hyperlink r:id="rId16" w:history="1">
                              <w:r w:rsidR="00D65757" w:rsidRPr="00E01856">
                                <w:rPr>
                                  <w:rStyle w:val="Hyperlink"/>
                                </w:rPr>
                                <w:t>https://marqueseastend.com/</w:t>
                              </w:r>
                            </w:hyperlink>
                            <w:r w:rsidR="00D65757">
                              <w:t xml:space="preserve">  </w:t>
                            </w:r>
                          </w:p>
                          <w:p w14:paraId="334FB9AE" w14:textId="68F49F0B" w:rsidR="00031F3D" w:rsidRDefault="00EF18BA" w:rsidP="00031F3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Handel’s </w:t>
                            </w:r>
                            <w:r w:rsidRPr="00B13BA9">
                              <w:rPr>
                                <w:b/>
                                <w:bCs/>
                              </w:rPr>
                              <w:t xml:space="preserve">Ice </w:t>
                            </w:r>
                            <w:r w:rsidR="00B13BA9" w:rsidRPr="00BA1960">
                              <w:rPr>
                                <w:b/>
                                <w:bCs/>
                              </w:rPr>
                              <w:t>Cream</w:t>
                            </w:r>
                            <w:r w:rsidR="00722C81">
                              <w:rPr>
                                <w:b/>
                                <w:bCs/>
                              </w:rPr>
                              <w:t>’s</w:t>
                            </w:r>
                            <w:r w:rsidR="00813756" w:rsidRPr="00813756">
                              <w:t xml:space="preserve"> </w:t>
                            </w:r>
                            <w:r w:rsidR="00E0736C">
                              <w:t>f</w:t>
                            </w:r>
                            <w:r w:rsidR="00843EFE">
                              <w:t>lavor</w:t>
                            </w:r>
                            <w:r w:rsidR="00620233">
                              <w:t>s</w:t>
                            </w:r>
                            <w:r w:rsidR="00843EFE">
                              <w:t xml:space="preserve"> of the </w:t>
                            </w:r>
                            <w:r w:rsidR="00E0736C">
                              <w:t>m</w:t>
                            </w:r>
                            <w:r w:rsidR="00843EFE">
                              <w:t>ont</w:t>
                            </w:r>
                            <w:r w:rsidR="007C1666">
                              <w:t>h are</w:t>
                            </w:r>
                            <w:r w:rsidR="00AA4E4B">
                              <w:t xml:space="preserve"> Peppermint Stick, Peppermint Bark, Egg </w:t>
                            </w:r>
                            <w:proofErr w:type="spellStart"/>
                            <w:r w:rsidR="00AA4E4B">
                              <w:t>Nog</w:t>
                            </w:r>
                            <w:proofErr w:type="spellEnd"/>
                            <w:r w:rsidR="00AA4E4B">
                              <w:t>, and Cherry Cordial.</w:t>
                            </w:r>
                            <w:r w:rsidR="00074B5A">
                              <w:t xml:space="preserve"> </w:t>
                            </w:r>
                          </w:p>
                          <w:p w14:paraId="6D71BBDD" w14:textId="5D794B7B" w:rsidR="003B5470" w:rsidRPr="00813756" w:rsidRDefault="003B5470" w:rsidP="00031F3D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</w:pPr>
                            <w:r w:rsidRPr="00031F3D">
                              <w:rPr>
                                <w:b/>
                                <w:bCs/>
                              </w:rPr>
                              <w:t>Pita Pit</w:t>
                            </w:r>
                            <w:r>
                              <w:t xml:space="preserve"> </w:t>
                            </w:r>
                            <w:r w:rsidR="00201BD2">
                              <w:t xml:space="preserve">Stop in </w:t>
                            </w:r>
                            <w:r w:rsidR="00AB0C5B">
                              <w:t>and try one of their awesome pitas.</w:t>
                            </w:r>
                          </w:p>
                          <w:p w14:paraId="3DB4F825" w14:textId="5EEA552F" w:rsidR="00ED61AD" w:rsidRPr="00112952" w:rsidRDefault="00955178" w:rsidP="0056089E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spacing w:line="276" w:lineRule="auto"/>
                              <w:rPr>
                                <w:color w:val="auto"/>
                              </w:rPr>
                            </w:pPr>
                            <w:r w:rsidRPr="00955178">
                              <w:rPr>
                                <w:b/>
                                <w:bCs/>
                              </w:rPr>
                              <w:t>S</w:t>
                            </w:r>
                            <w:r w:rsidR="003D6F7E">
                              <w:rPr>
                                <w:b/>
                                <w:bCs/>
                              </w:rPr>
                              <w:t>tarbuc</w:t>
                            </w:r>
                            <w:r w:rsidRPr="00955178">
                              <w:rPr>
                                <w:b/>
                                <w:bCs/>
                              </w:rPr>
                              <w:t>ks</w:t>
                            </w:r>
                            <w:r w:rsidR="001420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142057" w:rsidRPr="00112952">
                              <w:t>will be donating a meal to Feeding America for every protein Box they sell until January 1st</w:t>
                            </w:r>
                            <w:r w:rsidR="003A2C28" w:rsidRPr="00112952">
                              <w:rPr>
                                <w:color w:val="auto"/>
                              </w:rPr>
                              <w:t>.</w:t>
                            </w:r>
                            <w:r w:rsidR="00722C81" w:rsidRPr="00112952">
                              <w:rPr>
                                <w:color w:val="auto"/>
                              </w:rPr>
                              <w:t xml:space="preserve"> </w:t>
                            </w:r>
                          </w:p>
                          <w:p w14:paraId="040B8E38" w14:textId="3166D4C0" w:rsidR="00187AA6" w:rsidRPr="00187AA6" w:rsidRDefault="00FC0289" w:rsidP="00187AA6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112952">
                              <w:t>Goodyear Library Newsletter</w:t>
                            </w:r>
                            <w:r w:rsidR="00187AA6" w:rsidRPr="00187AA6"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hyperlink r:id="rId17" w:history="1">
                              <w:r w:rsidR="00187AA6" w:rsidRPr="00187AA6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https://www.flipsnack.com/ACF6AEEEFB5/goodyear-branch-library-winter-2024-25/full-view.html</w:t>
                              </w:r>
                            </w:hyperlink>
                          </w:p>
                          <w:p w14:paraId="6EAEBEFC" w14:textId="7F55A209" w:rsidR="00634CFE" w:rsidRPr="00187AA6" w:rsidRDefault="00634CFE" w:rsidP="00187AA6">
                            <w:pP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1F9B0190" w14:textId="09C5CB8C" w:rsidR="00634CFE" w:rsidRDefault="001F1960" w:rsidP="00634CF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  <w:t xml:space="preserve"> Holiday Hours</w:t>
                            </w:r>
                          </w:p>
                          <w:p w14:paraId="6D76ED93" w14:textId="4DA94D0D" w:rsidR="00617431" w:rsidRDefault="00617431" w:rsidP="00634CFE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6970483" w14:textId="4ADD452A" w:rsidR="00187AA6" w:rsidRDefault="00617431" w:rsidP="00634CFE">
                            <w:pPr>
                              <w:jc w:val="center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Starbucks</w:t>
                            </w:r>
                            <w: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will be closed o</w:t>
                            </w:r>
                            <w:r w:rsidR="00491B0A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n</w:t>
                            </w:r>
                          </w:p>
                          <w:p w14:paraId="0F2EB8DB" w14:textId="6709D06F" w:rsidR="00617431" w:rsidRDefault="00491B0A" w:rsidP="00634CFE">
                            <w:pPr>
                              <w:jc w:val="center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December 25</w:t>
                            </w:r>
                            <w:r w:rsidR="00617431" w:rsidRP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and January 1</w:t>
                            </w:r>
                            <w:r w:rsidR="00617431" w:rsidRP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.  They will also close early at 2pm on December 24</w:t>
                            </w:r>
                            <w:r w:rsidR="00617431" w:rsidRP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and December 31</w:t>
                            </w:r>
                            <w:r w:rsidR="00617431" w:rsidRP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 w:rsidR="00617431"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A35BBDA" w14:textId="77777777" w:rsidR="00222678" w:rsidRDefault="00222678" w:rsidP="00634CFE">
                            <w:pPr>
                              <w:jc w:val="center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4362EE9C" w14:textId="7E76F7A0" w:rsidR="00222678" w:rsidRDefault="00222678" w:rsidP="00634CFE">
                            <w:pPr>
                              <w:jc w:val="center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Eighty-Three Brewery will Closed December 24</w:t>
                            </w:r>
                            <w:r w:rsidRPr="00222678">
                              <w:rPr>
                                <w:noProof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 &amp; 25</w:t>
                            </w:r>
                            <w:r w:rsidRPr="00222678">
                              <w:rPr>
                                <w:noProof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and also December 31</w:t>
                            </w:r>
                            <w:r w:rsidRPr="00222678">
                              <w:rPr>
                                <w:noProof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 xml:space="preserve"> and January 1</w:t>
                            </w:r>
                            <w:r w:rsidRPr="00222678">
                              <w:rPr>
                                <w:noProof/>
                                <w:color w:val="auto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327DCBD7" w14:textId="77777777" w:rsidR="00222678" w:rsidRDefault="00222678" w:rsidP="00634CFE">
                            <w:pPr>
                              <w:jc w:val="center"/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126C8743" w14:textId="77777777" w:rsidR="00532434" w:rsidRDefault="00532434" w:rsidP="00A1707F">
                            <w:pP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34655853" w14:textId="0475CDC6" w:rsidR="00FF094C" w:rsidRDefault="00FF094C" w:rsidP="00FF094C">
                            <w:pPr>
                              <w:rPr>
                                <w:noProof/>
                                <w:color w:val="auto"/>
                                <w:sz w:val="22"/>
                                <w:szCs w:val="22"/>
                              </w:rPr>
                            </w:pPr>
                          </w:p>
                          <w:p w14:paraId="2E35ADAE" w14:textId="07023E7B" w:rsidR="00617431" w:rsidRPr="00A1707F" w:rsidRDefault="00A1707F" w:rsidP="00A1707F">
                            <w:pPr>
                              <w:jc w:val="center"/>
                              <w:rPr>
                                <w:rFonts w:ascii="Brush Script MT" w:hAnsi="Brush Script MT"/>
                                <w:b/>
                                <w:bCs/>
                                <w:noProof/>
                                <w:color w:val="FF0000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A1707F">
                              <w:rPr>
                                <w:rFonts w:ascii="Brush Script MT" w:hAnsi="Brush Script MT"/>
                                <w:noProof/>
                                <w:color w:val="FF0000"/>
                                <w:sz w:val="44"/>
                                <w:szCs w:val="44"/>
                              </w:rPr>
                              <w:t>Wishing everyone a safe and Happy Holiday Season!</w:t>
                            </w:r>
                          </w:p>
                          <w:p w14:paraId="72B2B482" w14:textId="1E9352E3" w:rsidR="007F0F15" w:rsidRDefault="007F0F15" w:rsidP="001F1960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65AA8177" w14:textId="77777777" w:rsidR="001F1960" w:rsidRPr="001F1960" w:rsidRDefault="001F1960" w:rsidP="001F1960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2C28F492" w14:textId="77777777" w:rsidR="00634CFE" w:rsidRDefault="00634CFE" w:rsidP="00634CF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601E891C" w14:textId="54FCBC32" w:rsidR="00821D76" w:rsidRDefault="00821D76" w:rsidP="00634CFE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5EC319C8" w14:textId="77777777" w:rsidR="00B41210" w:rsidRDefault="00B41210" w:rsidP="00BD542E">
                            <w:pP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31088CDA" w14:textId="77777777" w:rsidR="007D145A" w:rsidRPr="00506271" w:rsidRDefault="007D145A" w:rsidP="00915A0F">
                            <w:pPr>
                              <w:spacing w:line="276" w:lineRule="auto"/>
                              <w:rPr>
                                <w:color w:val="auto"/>
                                <w:szCs w:val="24"/>
                              </w:rPr>
                            </w:pPr>
                          </w:p>
                          <w:p w14:paraId="590CC77A" w14:textId="36827E95" w:rsidR="002F1228" w:rsidRPr="00B41210" w:rsidRDefault="002F1228" w:rsidP="00BD542E">
                            <w:pPr>
                              <w:rPr>
                                <w:i/>
                                <w:iCs/>
                                <w:noProof/>
                                <w:color w:val="auto"/>
                                <w:szCs w:val="24"/>
                              </w:rPr>
                            </w:pPr>
                          </w:p>
                          <w:p w14:paraId="4C08C6D4" w14:textId="3647352D" w:rsidR="00983A8D" w:rsidRDefault="00983A8D" w:rsidP="00BD542E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9ABB82D" w14:textId="77777777" w:rsidR="00653A9A" w:rsidRPr="00E14D8D" w:rsidRDefault="00653A9A" w:rsidP="00BD542E">
                            <w:pPr>
                              <w:rPr>
                                <w:b/>
                                <w:bCs/>
                                <w:noProof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43D8C9A0" w14:textId="77777777" w:rsidR="00821D76" w:rsidRDefault="00821D76" w:rsidP="0083333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0190B" w:themeColor="background1" w:themeShade="1A"/>
                                <w:szCs w:val="24"/>
                              </w:rPr>
                            </w:pPr>
                          </w:p>
                          <w:p w14:paraId="3551A67E" w14:textId="77777777" w:rsidR="00821D76" w:rsidRDefault="00821D76" w:rsidP="0083333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0190B" w:themeColor="background1" w:themeShade="1A"/>
                                <w:szCs w:val="24"/>
                              </w:rPr>
                            </w:pPr>
                          </w:p>
                          <w:p w14:paraId="2919A917" w14:textId="7CED961B" w:rsidR="00821D76" w:rsidRPr="003C7146" w:rsidRDefault="00821D76" w:rsidP="0083333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0190B" w:themeColor="background1" w:themeShade="1A"/>
                                <w:szCs w:val="24"/>
                              </w:rPr>
                            </w:pPr>
                          </w:p>
                          <w:p w14:paraId="26933358" w14:textId="0FCB894B" w:rsidR="00B9220C" w:rsidRDefault="00B9220C" w:rsidP="0083333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C1935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2B56D2D1" w14:textId="77777777" w:rsidR="00821D76" w:rsidRPr="00BF777C" w:rsidRDefault="00821D76" w:rsidP="00833331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1C1935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57D92E7" w14:textId="3DA70D0B" w:rsidR="0086459C" w:rsidRPr="00E40225" w:rsidRDefault="00193703" w:rsidP="00E40225">
                            <w:pPr>
                              <w:spacing w:line="276" w:lineRule="auto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420D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2" behindDoc="0" locked="0" layoutInCell="1" allowOverlap="1" wp14:anchorId="37477031" wp14:editId="5EAE259F">
                      <wp:simplePos x="0" y="0"/>
                      <wp:positionH relativeFrom="column">
                        <wp:posOffset>-446405</wp:posOffset>
                      </wp:positionH>
                      <wp:positionV relativeFrom="paragraph">
                        <wp:posOffset>-311784</wp:posOffset>
                      </wp:positionV>
                      <wp:extent cx="3962400" cy="8944610"/>
                      <wp:effectExtent l="0" t="0" r="19050" b="2794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62400" cy="894461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C8E892" w14:textId="2E707005" w:rsidR="00E40225" w:rsidRDefault="00E40225" w:rsidP="00E4022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477031" id="Rectangle 13" o:spid="_x0000_s1028" style="position:absolute;left:0;text-align:left;margin-left:-35.15pt;margin-top:-24.55pt;width:312pt;height:704.3pt;z-index:2517027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" fillcolor="#f5f2ef [2169]" strokecolor="#f0ede8 [3209]" strokeweight=".5pt">
                      <v:fill color2="#f2f0ec [2617]" rotate="t" colors="0 white;.5 #fbfaf9;1 #fbfaf8" focus="100%" type="gradient">
                        <o:fill v:ext="view" type="gradientUnscaled"/>
                      </v:fill>
                      <v:textbox>
                        <w:txbxContent>
                          <w:p w14:paraId="32C8E892" w14:textId="2E707005" w:rsidR="00E40225" w:rsidRDefault="00E40225" w:rsidP="00E4022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039" w:type="dxa"/>
          </w:tcPr>
          <w:p w14:paraId="61032D89" w14:textId="2DE83F5A" w:rsidR="00A868E0" w:rsidRDefault="00517386" w:rsidP="008471B7">
            <w:pPr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08E4EE94" wp14:editId="5C08D455">
                      <wp:simplePos x="0" y="0"/>
                      <wp:positionH relativeFrom="page">
                        <wp:posOffset>-1483165</wp:posOffset>
                      </wp:positionH>
                      <wp:positionV relativeFrom="page">
                        <wp:posOffset>3050541</wp:posOffset>
                      </wp:positionV>
                      <wp:extent cx="4029075" cy="4343644"/>
                      <wp:effectExtent l="0" t="0" r="0" b="0"/>
                      <wp:wrapNone/>
                      <wp:docPr id="267" name="Parallelogra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29075" cy="4343644"/>
                              </a:xfrm>
                              <a:custGeom>
                                <a:avLst/>
                                <a:gdLst>
                                  <a:gd name="connsiteX0" fmla="*/ 0 w 1842135"/>
                                  <a:gd name="connsiteY0" fmla="*/ 750570 h 750570"/>
                                  <a:gd name="connsiteX1" fmla="*/ 187643 w 1842135"/>
                                  <a:gd name="connsiteY1" fmla="*/ 0 h 750570"/>
                                  <a:gd name="connsiteX2" fmla="*/ 1842135 w 1842135"/>
                                  <a:gd name="connsiteY2" fmla="*/ 0 h 750570"/>
                                  <a:gd name="connsiteX3" fmla="*/ 1654493 w 1842135"/>
                                  <a:gd name="connsiteY3" fmla="*/ 750570 h 750570"/>
                                  <a:gd name="connsiteX4" fmla="*/ 0 w 1842135"/>
                                  <a:gd name="connsiteY4" fmla="*/ 750570 h 750570"/>
                                  <a:gd name="connsiteX0" fmla="*/ 0 w 1842135"/>
                                  <a:gd name="connsiteY0" fmla="*/ 750570 h 750570"/>
                                  <a:gd name="connsiteX1" fmla="*/ 0 w 1842135"/>
                                  <a:gd name="connsiteY1" fmla="*/ 0 h 750570"/>
                                  <a:gd name="connsiteX2" fmla="*/ 1842135 w 1842135"/>
                                  <a:gd name="connsiteY2" fmla="*/ 0 h 750570"/>
                                  <a:gd name="connsiteX3" fmla="*/ 1654493 w 1842135"/>
                                  <a:gd name="connsiteY3" fmla="*/ 750570 h 750570"/>
                                  <a:gd name="connsiteX4" fmla="*/ 0 w 1842135"/>
                                  <a:gd name="connsiteY4" fmla="*/ 750570 h 75057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842135" h="750570">
                                    <a:moveTo>
                                      <a:pt x="0" y="750570"/>
                                    </a:moveTo>
                                    <a:lnTo>
                                      <a:pt x="0" y="0"/>
                                    </a:lnTo>
                                    <a:lnTo>
                                      <a:pt x="1842135" y="0"/>
                                    </a:lnTo>
                                    <a:lnTo>
                                      <a:pt x="1654493" y="750570"/>
                                    </a:lnTo>
                                    <a:lnTo>
                                      <a:pt x="0" y="75057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8D29EAC" w14:textId="2E2A9DAB" w:rsidR="0041335A" w:rsidRDefault="00CA6D03" w:rsidP="0041335A">
                                  <w:pPr>
                                    <w:pStyle w:val="Style1"/>
                                    <w:spacing w:before="120"/>
                                    <w:ind w:right="288"/>
                                    <w:rPr>
                                      <w:color w:val="EAEAEA" w:themeColor="background2"/>
                                    </w:rPr>
                                  </w:pPr>
                                  <w:r>
                                    <w:rPr>
                                      <w:color w:val="EAEAEA" w:themeColor="background2"/>
                                    </w:rPr>
                                    <w:t>Hours of Operation</w:t>
                                  </w:r>
                                  <w:r w:rsidR="0041335A">
                                    <w:rPr>
                                      <w:color w:val="EAEAEA" w:themeColor="background2"/>
                                    </w:rPr>
                                    <w:t>:</w:t>
                                  </w:r>
                                </w:p>
                                <w:p w14:paraId="5A6D6232" w14:textId="3EAB7D9B" w:rsidR="00761A2B" w:rsidRPr="00052535" w:rsidRDefault="00761A2B" w:rsidP="00052535">
                                  <w:pPr>
                                    <w:pStyle w:val="Style1"/>
                                    <w:numPr>
                                      <w:ilvl w:val="0"/>
                                      <w:numId w:val="23"/>
                                    </w:numPr>
                                    <w:spacing w:before="120"/>
                                    <w:ind w:right="28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East End Café: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Monday – Thursday </w:t>
                                  </w:r>
                                  <w:r w:rsidR="005F10EE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8am – 10am for Breakfast and Lunch from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11 am – 1:30 pm  </w:t>
                                  </w:r>
                                </w:p>
                                <w:p w14:paraId="0596B5EA" w14:textId="7632973D" w:rsidR="00D272E2" w:rsidRPr="00052535" w:rsidRDefault="00D272E2" w:rsidP="00D272E2">
                                  <w:pPr>
                                    <w:pStyle w:val="Style1"/>
                                    <w:numPr>
                                      <w:ilvl w:val="0"/>
                                      <w:numId w:val="23"/>
                                    </w:numPr>
                                    <w:spacing w:before="120"/>
                                    <w:ind w:right="28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East End Café</w:t>
                                  </w:r>
                                  <w:r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Bar</w:t>
                                  </w: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Thursday </w:t>
                                  </w:r>
                                  <w:r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4 - 7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pm  </w:t>
                                  </w:r>
                                </w:p>
                                <w:p w14:paraId="331DEB5A" w14:textId="4E45320F" w:rsidR="0041335A" w:rsidRPr="00B3739B" w:rsidRDefault="00761A2B" w:rsidP="0041335A">
                                  <w:pPr>
                                    <w:pStyle w:val="Style1"/>
                                    <w:numPr>
                                      <w:ilvl w:val="0"/>
                                      <w:numId w:val="23"/>
                                    </w:numPr>
                                    <w:spacing w:before="120"/>
                                    <w:ind w:right="288"/>
                                    <w:rPr>
                                      <w:sz w:val="22"/>
                                      <w:szCs w:val="22"/>
                                    </w:rPr>
                                  </w:pP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="0041335A"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oodyear Theater Box Office</w:t>
                                  </w:r>
                                  <w:r w:rsidR="00CD0671"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41335A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Monda</w:t>
                                  </w:r>
                                  <w:r w:rsidR="009B54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y -</w:t>
                                  </w:r>
                                  <w:r w:rsidR="0014643D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14643D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Friday</w:t>
                                  </w:r>
                                  <w:r w:rsidR="0041335A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10</w:t>
                                  </w:r>
                                  <w:r w:rsidR="00CA6D03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41335A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am – 4</w:t>
                                  </w:r>
                                  <w:r w:rsidR="00CA6D03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41335A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  <w:r w:rsidR="0041335A" w:rsidRPr="00B3739B">
                                    <w:rPr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66FAE267" w14:textId="0C79CC83" w:rsidR="0041335A" w:rsidRPr="00B3739B" w:rsidRDefault="0041335A" w:rsidP="0070191D">
                                  <w:pPr>
                                    <w:pStyle w:val="Style1"/>
                                    <w:numPr>
                                      <w:ilvl w:val="0"/>
                                      <w:numId w:val="23"/>
                                    </w:numPr>
                                    <w:spacing w:before="120"/>
                                    <w:ind w:right="288"/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</w:pP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Starbucks</w:t>
                                  </w:r>
                                  <w:r w:rsidR="00A3565F"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Coffee</w:t>
                                  </w:r>
                                  <w:r w:rsidR="00CD0671"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A6D03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Daily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="00CA6D03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am – </w:t>
                                  </w:r>
                                  <w:r w:rsidR="0070191D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6</w:t>
                                  </w:r>
                                  <w:r w:rsidR="00CA6D03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70191D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</w:p>
                                <w:p w14:paraId="45FC2F5A" w14:textId="47CA697E" w:rsidR="0070191D" w:rsidRPr="00B3739B" w:rsidRDefault="0070191D" w:rsidP="0070191D">
                                  <w:pPr>
                                    <w:pStyle w:val="Style1"/>
                                    <w:numPr>
                                      <w:ilvl w:val="0"/>
                                      <w:numId w:val="23"/>
                                    </w:numPr>
                                    <w:spacing w:before="120"/>
                                    <w:ind w:right="288"/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</w:pP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Pita Pit</w:t>
                                  </w:r>
                                  <w:r w:rsidR="00CD0671"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Monday</w:t>
                                  </w: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– Saturday 10</w:t>
                                  </w:r>
                                  <w:r w:rsidR="005E7A18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  <w:r w:rsidR="00CA6D03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224DFF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am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– 9</w:t>
                                  </w:r>
                                  <w:r w:rsidR="00CA6D03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  <w:r w:rsidR="00CD0671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;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Sunday 11</w:t>
                                  </w:r>
                                  <w:r w:rsidR="00CA6D03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am – 8</w:t>
                                  </w:r>
                                  <w:r w:rsidR="00CA6D03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</w:p>
                                <w:p w14:paraId="4154739E" w14:textId="2A664199" w:rsidR="0071354B" w:rsidRPr="00B3739B" w:rsidRDefault="006C51EB" w:rsidP="0071354B">
                                  <w:pPr>
                                    <w:pStyle w:val="Style1"/>
                                    <w:numPr>
                                      <w:ilvl w:val="0"/>
                                      <w:numId w:val="23"/>
                                    </w:numPr>
                                    <w:spacing w:before="120"/>
                                    <w:ind w:right="288"/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</w:pP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Handel’s Ice Cream</w:t>
                                  </w:r>
                                  <w:r w:rsidR="00CD0671"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CD0671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Daily</w:t>
                                  </w:r>
                                  <w:r w:rsidR="00CD0671"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="00CD0671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am – 10</w:t>
                                  </w:r>
                                  <w:r w:rsidR="00CD0671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</w:p>
                                <w:p w14:paraId="3711703D" w14:textId="01A02CD7" w:rsidR="0071354B" w:rsidRPr="00B3739B" w:rsidRDefault="0071354B" w:rsidP="0071354B">
                                  <w:pPr>
                                    <w:pStyle w:val="Style1"/>
                                    <w:numPr>
                                      <w:ilvl w:val="0"/>
                                      <w:numId w:val="23"/>
                                    </w:numPr>
                                    <w:spacing w:before="120"/>
                                    <w:ind w:right="288"/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</w:pPr>
                                  <w:r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Marques</w:t>
                                  </w:r>
                                  <w:r w:rsidR="00CD0671" w:rsidRPr="00B3739B"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Tues</w:t>
                                  </w:r>
                                  <w:r w:rsidR="005E7A18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day –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Thurs</w:t>
                                  </w:r>
                                  <w:r w:rsidR="005E7A18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day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="00DA502A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am -</w:t>
                                  </w:r>
                                  <w:r w:rsidR="00D258A3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8</w:t>
                                  </w:r>
                                  <w:r w:rsidR="00DA502A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  <w:r w:rsidR="005E7A18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;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Fri</w:t>
                                  </w:r>
                                  <w:r w:rsidR="005E7A18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day -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Sat</w:t>
                                  </w:r>
                                  <w:r w:rsidR="005E7A18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urday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11</w:t>
                                  </w:r>
                                  <w:r w:rsidR="00DA502A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am – 9</w:t>
                                  </w:r>
                                  <w:r w:rsidR="00DA502A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  <w:r w:rsidR="005E7A18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;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Sunday </w:t>
                                  </w:r>
                                  <w:r w:rsidR="00CD0671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noon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-5</w:t>
                                  </w:r>
                                  <w:r w:rsidR="00DA502A"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B3739B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</w:p>
                                <w:p w14:paraId="5A14009F" w14:textId="36118505" w:rsidR="0041335A" w:rsidRDefault="00423EA4" w:rsidP="0041335A">
                                  <w:pPr>
                                    <w:pStyle w:val="Style1"/>
                                    <w:numPr>
                                      <w:ilvl w:val="0"/>
                                      <w:numId w:val="23"/>
                                    </w:numPr>
                                    <w:spacing w:before="120"/>
                                    <w:ind w:right="288"/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bCs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83 Brewery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: Tuesday – Thursday 3:30</w:t>
                                  </w:r>
                                  <w:r w:rsidR="00224DFF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 -10</w:t>
                                  </w:r>
                                  <w:r w:rsidR="00224DFF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  <w:r w:rsidR="00D258A3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;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Friday </w:t>
                                  </w:r>
                                  <w:r w:rsidR="00BA1960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11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:30</w:t>
                                  </w:r>
                                  <w:r w:rsidR="00224DFF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DC0399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m – 11</w:t>
                                  </w:r>
                                  <w:r w:rsidR="00224DFF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  <w:r w:rsidR="00D258A3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;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Saturday 12</w:t>
                                  </w:r>
                                  <w:r w:rsidR="00224DFF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 – 11</w:t>
                                  </w:r>
                                  <w:r w:rsidR="00224DFF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  <w:r w:rsidR="00D258A3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;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Sunday 12</w:t>
                                  </w:r>
                                  <w:r w:rsidR="00224DFF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 – 7</w:t>
                                  </w:r>
                                  <w:r w:rsidR="00224DFF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Pr="00423EA4"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  <w:t>pm</w:t>
                                  </w:r>
                                </w:p>
                                <w:p w14:paraId="350685D7" w14:textId="77777777" w:rsidR="00423EA4" w:rsidRPr="00B3739B" w:rsidRDefault="00423EA4" w:rsidP="00423EA4">
                                  <w:pPr>
                                    <w:pStyle w:val="Style1"/>
                                    <w:spacing w:before="120"/>
                                    <w:ind w:left="720" w:right="288"/>
                                    <w:rPr>
                                      <w:b w:val="0"/>
                                      <w:color w:val="EAEAEA" w:themeColor="background2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07080A49" w14:textId="34FF052F" w:rsidR="00992D55" w:rsidRPr="00950F2E" w:rsidRDefault="00992D55" w:rsidP="00950F2E">
                                  <w:pPr>
                                    <w:pStyle w:val="Style1"/>
                                    <w:spacing w:before="120"/>
                                    <w:ind w:right="288"/>
                                    <w:jc w:val="center"/>
                                    <w:rPr>
                                      <w:color w:val="4C721D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14:paraId="188A3D21" w14:textId="0AE5EE96" w:rsidR="00EB2817" w:rsidRPr="00F000A7" w:rsidRDefault="008F5234" w:rsidP="00D957C9">
                                  <w:pPr>
                                    <w:pStyle w:val="Style1"/>
                                    <w:spacing w:before="120"/>
                                    <w:ind w:right="288"/>
                                    <w:rPr>
                                      <w:color w:val="4C721D"/>
                                    </w:rPr>
                                  </w:pPr>
                                  <w:r>
                                    <w:rPr>
                                      <w:color w:val="4C721D"/>
                                    </w:rPr>
                                    <w:t xml:space="preserve">Can </w:t>
                                  </w:r>
                                </w:p>
                                <w:p w14:paraId="0A57EA31" w14:textId="77777777" w:rsidR="00D957C9" w:rsidRDefault="00D957C9" w:rsidP="00D957C9">
                                  <w:pPr>
                                    <w:pStyle w:val="Heading2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4EE94" id="Parallelogram 279" o:spid="_x0000_s1029" style="position:absolute;left:0;text-align:left;margin-left:-116.8pt;margin-top:240.2pt;width:317.25pt;height:342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842135,750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" adj="-11796480,,5400" path="m,750570l,,1842135,,1654493,750570,,750570xe" filled="f" stroked="f" strokeweight="1pt">
                      <v:stroke joinstyle="miter"/>
                      <v:formulas/>
                      <v:path arrowok="t" o:connecttype="custom" o:connectlocs="0,4343644;0,0;4029075,0;3618669,4343644;0,4343644" o:connectangles="0,0,0,0,0" textboxrect="0,0,1842135,750570"/>
                      <v:textbox inset=",36pt">
                        <w:txbxContent>
                          <w:p w14:paraId="28D29EAC" w14:textId="2E2A9DAB" w:rsidR="0041335A" w:rsidRDefault="00CA6D03" w:rsidP="0041335A">
                            <w:pPr>
                              <w:pStyle w:val="Style1"/>
                              <w:spacing w:before="120"/>
                              <w:ind w:right="288"/>
                              <w:rPr>
                                <w:color w:val="EAEAEA" w:themeColor="background2"/>
                              </w:rPr>
                            </w:pPr>
                            <w:r>
                              <w:rPr>
                                <w:color w:val="EAEAEA" w:themeColor="background2"/>
                              </w:rPr>
                              <w:t>Hours of Operation</w:t>
                            </w:r>
                            <w:r w:rsidR="0041335A">
                              <w:rPr>
                                <w:color w:val="EAEAEA" w:themeColor="background2"/>
                              </w:rPr>
                              <w:t>:</w:t>
                            </w:r>
                          </w:p>
                          <w:p w14:paraId="5A6D6232" w14:textId="3EAB7D9B" w:rsidR="00761A2B" w:rsidRPr="00052535" w:rsidRDefault="00761A2B" w:rsidP="00052535">
                            <w:pPr>
                              <w:pStyle w:val="Style1"/>
                              <w:numPr>
                                <w:ilvl w:val="0"/>
                                <w:numId w:val="23"/>
                              </w:numPr>
                              <w:spacing w:before="120"/>
                              <w:ind w:right="288"/>
                              <w:rPr>
                                <w:sz w:val="22"/>
                                <w:szCs w:val="22"/>
                              </w:rPr>
                            </w:pP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East End Café: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Monday – Thursday </w:t>
                            </w:r>
                            <w:r w:rsidR="005F10EE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8am – 10am for Breakfast and Lunch from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11 am – 1:30 pm  </w:t>
                            </w:r>
                          </w:p>
                          <w:p w14:paraId="0596B5EA" w14:textId="7632973D" w:rsidR="00D272E2" w:rsidRPr="00052535" w:rsidRDefault="00D272E2" w:rsidP="00D272E2">
                            <w:pPr>
                              <w:pStyle w:val="Style1"/>
                              <w:numPr>
                                <w:ilvl w:val="0"/>
                                <w:numId w:val="23"/>
                              </w:numPr>
                              <w:spacing w:before="120"/>
                              <w:ind w:right="288"/>
                              <w:rPr>
                                <w:sz w:val="22"/>
                                <w:szCs w:val="22"/>
                              </w:rPr>
                            </w:pP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East End Café</w:t>
                            </w:r>
                            <w:r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Bar</w:t>
                            </w: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Thursday </w:t>
                            </w:r>
                            <w:r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4 - 7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pm  </w:t>
                            </w:r>
                          </w:p>
                          <w:p w14:paraId="331DEB5A" w14:textId="4E45320F" w:rsidR="0041335A" w:rsidRPr="00B3739B" w:rsidRDefault="00761A2B" w:rsidP="0041335A">
                            <w:pPr>
                              <w:pStyle w:val="Style1"/>
                              <w:numPr>
                                <w:ilvl w:val="0"/>
                                <w:numId w:val="23"/>
                              </w:numPr>
                              <w:spacing w:before="120"/>
                              <w:ind w:right="288"/>
                              <w:rPr>
                                <w:sz w:val="22"/>
                                <w:szCs w:val="22"/>
                              </w:rPr>
                            </w:pP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G</w:t>
                            </w:r>
                            <w:r w:rsidR="0041335A"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oodyear Theater Box Office</w:t>
                            </w:r>
                            <w:r w:rsidR="00CD0671"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:</w:t>
                            </w:r>
                            <w:r w:rsidR="0041335A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Monda</w:t>
                            </w:r>
                            <w:r w:rsidR="009B54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y -</w:t>
                            </w:r>
                            <w:r w:rsidR="0014643D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4643D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Friday</w:t>
                            </w:r>
                            <w:r w:rsidR="0041335A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10</w:t>
                            </w:r>
                            <w:r w:rsidR="00CA6D03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335A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am – 4</w:t>
                            </w:r>
                            <w:r w:rsidR="00CA6D03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1335A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  <w:r w:rsidR="0041335A" w:rsidRPr="00B3739B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6FAE267" w14:textId="0C79CC83" w:rsidR="0041335A" w:rsidRPr="00B3739B" w:rsidRDefault="0041335A" w:rsidP="0070191D">
                            <w:pPr>
                              <w:pStyle w:val="Style1"/>
                              <w:numPr>
                                <w:ilvl w:val="0"/>
                                <w:numId w:val="23"/>
                              </w:numPr>
                              <w:spacing w:before="120"/>
                              <w:ind w:right="288"/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</w:pP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Starbucks</w:t>
                            </w:r>
                            <w:r w:rsidR="00A3565F"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Coffee</w:t>
                            </w:r>
                            <w:r w:rsidR="00CD0671"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: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A6D03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Daily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6</w:t>
                            </w:r>
                            <w:r w:rsidR="00CA6D03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am – </w:t>
                            </w:r>
                            <w:r w:rsidR="0070191D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6</w:t>
                            </w:r>
                            <w:r w:rsidR="00CA6D03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0191D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45FC2F5A" w14:textId="47CA697E" w:rsidR="0070191D" w:rsidRPr="00B3739B" w:rsidRDefault="0070191D" w:rsidP="0070191D">
                            <w:pPr>
                              <w:pStyle w:val="Style1"/>
                              <w:numPr>
                                <w:ilvl w:val="0"/>
                                <w:numId w:val="23"/>
                              </w:numPr>
                              <w:spacing w:before="120"/>
                              <w:ind w:right="288"/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</w:pP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Pita Pit</w:t>
                            </w:r>
                            <w:r w:rsidR="00CD0671"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:</w:t>
                            </w: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Monday</w:t>
                            </w: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– Saturday 10</w:t>
                            </w:r>
                            <w:r w:rsidR="005E7A18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: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30</w:t>
                            </w:r>
                            <w:r w:rsidR="00CA6D03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24DFF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am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– 9</w:t>
                            </w:r>
                            <w:r w:rsidR="00CA6D03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  <w:r w:rsidR="00CD0671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;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Sunday 11</w:t>
                            </w:r>
                            <w:r w:rsidR="00CA6D03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am – 8</w:t>
                            </w:r>
                            <w:r w:rsidR="00CA6D03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4154739E" w14:textId="2A664199" w:rsidR="0071354B" w:rsidRPr="00B3739B" w:rsidRDefault="006C51EB" w:rsidP="0071354B">
                            <w:pPr>
                              <w:pStyle w:val="Style1"/>
                              <w:numPr>
                                <w:ilvl w:val="0"/>
                                <w:numId w:val="23"/>
                              </w:numPr>
                              <w:spacing w:before="120"/>
                              <w:ind w:right="288"/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</w:pP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Handel’s Ice Cream</w:t>
                            </w:r>
                            <w:r w:rsidR="00CD0671"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:</w:t>
                            </w: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D0671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Daily</w:t>
                            </w:r>
                            <w:r w:rsidR="00CD0671"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11</w:t>
                            </w:r>
                            <w:r w:rsidR="00CD0671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am – 10</w:t>
                            </w:r>
                            <w:r w:rsidR="00CD0671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3711703D" w14:textId="01A02CD7" w:rsidR="0071354B" w:rsidRPr="00B3739B" w:rsidRDefault="0071354B" w:rsidP="0071354B">
                            <w:pPr>
                              <w:pStyle w:val="Style1"/>
                              <w:numPr>
                                <w:ilvl w:val="0"/>
                                <w:numId w:val="23"/>
                              </w:numPr>
                              <w:spacing w:before="120"/>
                              <w:ind w:right="288"/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</w:pPr>
                            <w:r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Marques</w:t>
                            </w:r>
                            <w:r w:rsidR="00CD0671" w:rsidRPr="00B3739B"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Tues</w:t>
                            </w:r>
                            <w:r w:rsidR="005E7A18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day –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Thurs</w:t>
                            </w:r>
                            <w:r w:rsidR="005E7A18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day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11</w:t>
                            </w:r>
                            <w:r w:rsidR="00DA502A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am -</w:t>
                            </w:r>
                            <w:r w:rsidR="00D258A3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8</w:t>
                            </w:r>
                            <w:r w:rsidR="00DA502A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  <w:r w:rsidR="005E7A18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;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Fri</w:t>
                            </w:r>
                            <w:r w:rsidR="005E7A18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day -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Sat</w:t>
                            </w:r>
                            <w:r w:rsidR="005E7A18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urday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11</w:t>
                            </w:r>
                            <w:r w:rsidR="00DA502A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am – 9</w:t>
                            </w:r>
                            <w:r w:rsidR="00DA502A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  <w:r w:rsidR="005E7A18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;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Sunday </w:t>
                            </w:r>
                            <w:r w:rsidR="00CD0671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noon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-5</w:t>
                            </w:r>
                            <w:r w:rsidR="00DA502A"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3739B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5A14009F" w14:textId="36118505" w:rsidR="0041335A" w:rsidRDefault="00423EA4" w:rsidP="0041335A">
                            <w:pPr>
                              <w:pStyle w:val="Style1"/>
                              <w:numPr>
                                <w:ilvl w:val="0"/>
                                <w:numId w:val="23"/>
                              </w:numPr>
                              <w:spacing w:before="120"/>
                              <w:ind w:right="288"/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Cs/>
                                <w:color w:val="EAEAEA" w:themeColor="background2"/>
                                <w:sz w:val="22"/>
                                <w:szCs w:val="22"/>
                              </w:rPr>
                              <w:t>83 Brewery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: Tuesday – Thursday 3:30</w:t>
                            </w:r>
                            <w:r w:rsidR="00224DFF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 -10</w:t>
                            </w:r>
                            <w:r w:rsidR="00224DFF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  <w:r w:rsidR="00D258A3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;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Friday </w:t>
                            </w:r>
                            <w:r w:rsidR="00BA1960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11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:30</w:t>
                            </w:r>
                            <w:r w:rsidR="00224DFF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C0399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a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m – 11</w:t>
                            </w:r>
                            <w:r w:rsidR="00224DFF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  <w:r w:rsidR="00D258A3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;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Saturday 12</w:t>
                            </w:r>
                            <w:r w:rsidR="00224DFF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 – 11</w:t>
                            </w:r>
                            <w:r w:rsidR="00224DFF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  <w:r w:rsidR="00D258A3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;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Sunday 12</w:t>
                            </w:r>
                            <w:r w:rsidR="00224DFF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 – 7</w:t>
                            </w:r>
                            <w:r w:rsidR="00224DFF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23EA4"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  <w:t>pm</w:t>
                            </w:r>
                          </w:p>
                          <w:p w14:paraId="350685D7" w14:textId="77777777" w:rsidR="00423EA4" w:rsidRPr="00B3739B" w:rsidRDefault="00423EA4" w:rsidP="00423EA4">
                            <w:pPr>
                              <w:pStyle w:val="Style1"/>
                              <w:spacing w:before="120"/>
                              <w:ind w:left="720" w:right="288"/>
                              <w:rPr>
                                <w:b w:val="0"/>
                                <w:color w:val="EAEAEA" w:themeColor="background2"/>
                                <w:sz w:val="22"/>
                                <w:szCs w:val="22"/>
                              </w:rPr>
                            </w:pPr>
                          </w:p>
                          <w:p w14:paraId="07080A49" w14:textId="34FF052F" w:rsidR="00992D55" w:rsidRPr="00950F2E" w:rsidRDefault="00992D55" w:rsidP="00950F2E">
                            <w:pPr>
                              <w:pStyle w:val="Style1"/>
                              <w:spacing w:before="120"/>
                              <w:ind w:right="288"/>
                              <w:jc w:val="center"/>
                              <w:rPr>
                                <w:color w:val="4C721D"/>
                                <w:sz w:val="44"/>
                                <w:szCs w:val="44"/>
                              </w:rPr>
                            </w:pPr>
                          </w:p>
                          <w:p w14:paraId="188A3D21" w14:textId="0AE5EE96" w:rsidR="00EB2817" w:rsidRPr="00F000A7" w:rsidRDefault="008F5234" w:rsidP="00D957C9">
                            <w:pPr>
                              <w:pStyle w:val="Style1"/>
                              <w:spacing w:before="120"/>
                              <w:ind w:right="288"/>
                              <w:rPr>
                                <w:color w:val="4C721D"/>
                              </w:rPr>
                            </w:pPr>
                            <w:r>
                              <w:rPr>
                                <w:color w:val="4C721D"/>
                              </w:rPr>
                              <w:t xml:space="preserve">Can </w:t>
                            </w:r>
                          </w:p>
                          <w:p w14:paraId="0A57EA31" w14:textId="77777777" w:rsidR="00D957C9" w:rsidRDefault="00D957C9" w:rsidP="00D957C9">
                            <w:pPr>
                              <w:pStyle w:val="Heading2"/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BF38F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60D87011" wp14:editId="1C1F72A1">
                      <wp:simplePos x="0" y="0"/>
                      <wp:positionH relativeFrom="column">
                        <wp:posOffset>-1576949</wp:posOffset>
                      </wp:positionH>
                      <wp:positionV relativeFrom="paragraph">
                        <wp:posOffset>1878231</wp:posOffset>
                      </wp:positionV>
                      <wp:extent cx="4028440" cy="1724465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28440" cy="17244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57D8331" w14:textId="18C1427C" w:rsidR="00502E64" w:rsidRPr="00BF38FE" w:rsidRDefault="00502E64" w:rsidP="00BF38FE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noProof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  <w:bookmarkStart w:id="2" w:name="_Hlk96602198"/>
                                </w:p>
                                <w:p w14:paraId="522A87E8" w14:textId="5730DDBD" w:rsidR="00992D55" w:rsidRPr="00037AB7" w:rsidRDefault="00992D55" w:rsidP="00992D55">
                                  <w:pPr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2D8E2EFF" w14:textId="77777777" w:rsidR="00752620" w:rsidRPr="00037AB7" w:rsidRDefault="00752620" w:rsidP="00992D55">
                                  <w:pPr>
                                    <w:rPr>
                                      <w:noProof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14:paraId="430C550B" w14:textId="0BBC2B5D" w:rsidR="00DE3317" w:rsidRDefault="00DE3317" w:rsidP="00992D55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CD84927" w14:textId="77777777" w:rsidR="00DE3317" w:rsidRDefault="00DE3317" w:rsidP="00992D55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41EE5594" w14:textId="77777777" w:rsidR="00DE3317" w:rsidRDefault="00DE3317" w:rsidP="00992D55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p w14:paraId="2E0F0560" w14:textId="1DC673D6" w:rsidR="00992D55" w:rsidRDefault="00992D55" w:rsidP="00992D55">
                                  <w:pPr>
                                    <w:rPr>
                                      <w:noProof/>
                                    </w:rPr>
                                  </w:pPr>
                                </w:p>
                                <w:bookmarkEnd w:id="2"/>
                                <w:p w14:paraId="114E0733" w14:textId="77777777" w:rsidR="00992D55" w:rsidRDefault="00992D55" w:rsidP="00992D5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87011" id="Text Box 7" o:spid="_x0000_s1030" type="#_x0000_t202" style="position:absolute;left:0;text-align:left;margin-left:-124.15pt;margin-top:147.9pt;width:317.2pt;height:135.8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" filled="f" stroked="f" strokeweight=".5pt">
                      <v:textbox>
                        <w:txbxContent>
                          <w:p w14:paraId="257D8331" w14:textId="18C1427C" w:rsidR="00502E64" w:rsidRPr="00BF38FE" w:rsidRDefault="00502E64" w:rsidP="00BF38FE">
                            <w:pP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bookmarkStart w:id="3" w:name="_Hlk96602198"/>
                          </w:p>
                          <w:p w14:paraId="522A87E8" w14:textId="5730DDBD" w:rsidR="00992D55" w:rsidRPr="00037AB7" w:rsidRDefault="00992D55" w:rsidP="00992D55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2D8E2EFF" w14:textId="77777777" w:rsidR="00752620" w:rsidRPr="00037AB7" w:rsidRDefault="00752620" w:rsidP="00992D55">
                            <w:pPr>
                              <w:rPr>
                                <w:noProof/>
                                <w:sz w:val="22"/>
                                <w:szCs w:val="22"/>
                              </w:rPr>
                            </w:pPr>
                          </w:p>
                          <w:p w14:paraId="430C550B" w14:textId="0BBC2B5D" w:rsidR="00DE3317" w:rsidRDefault="00DE3317" w:rsidP="00992D55">
                            <w:pPr>
                              <w:rPr>
                                <w:noProof/>
                              </w:rPr>
                            </w:pPr>
                          </w:p>
                          <w:p w14:paraId="4CD84927" w14:textId="77777777" w:rsidR="00DE3317" w:rsidRDefault="00DE3317" w:rsidP="00992D55">
                            <w:pPr>
                              <w:rPr>
                                <w:noProof/>
                              </w:rPr>
                            </w:pPr>
                          </w:p>
                          <w:p w14:paraId="41EE5594" w14:textId="77777777" w:rsidR="00DE3317" w:rsidRDefault="00DE3317" w:rsidP="00992D55">
                            <w:pPr>
                              <w:rPr>
                                <w:noProof/>
                              </w:rPr>
                            </w:pPr>
                          </w:p>
                          <w:p w14:paraId="2E0F0560" w14:textId="1DC673D6" w:rsidR="00992D55" w:rsidRDefault="00992D55" w:rsidP="00992D55">
                            <w:pPr>
                              <w:rPr>
                                <w:noProof/>
                              </w:rPr>
                            </w:pPr>
                          </w:p>
                          <w:bookmarkEnd w:id="3"/>
                          <w:p w14:paraId="114E0733" w14:textId="77777777" w:rsidR="00992D55" w:rsidRDefault="00992D55" w:rsidP="00992D55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43903A1" w14:textId="00D66DB7" w:rsidR="008471B7" w:rsidRDefault="008471B7" w:rsidP="008471B7">
      <w:pPr>
        <w:tabs>
          <w:tab w:val="left" w:pos="3144"/>
        </w:tabs>
      </w:pPr>
    </w:p>
    <w:tbl>
      <w:tblPr>
        <w:tblpPr w:leftFromText="180" w:rightFromText="180" w:vertAnchor="text" w:horzAnchor="margin" w:tblpXSpec="center" w:tblpY="750"/>
        <w:tblW w:w="1222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80"/>
        <w:gridCol w:w="360"/>
        <w:gridCol w:w="5389"/>
      </w:tblGrid>
      <w:tr w:rsidR="00F5401F" w14:paraId="6EE966C1" w14:textId="77777777" w:rsidTr="00F5401F">
        <w:trPr>
          <w:trHeight w:val="3326"/>
        </w:trPr>
        <w:tc>
          <w:tcPr>
            <w:tcW w:w="6480" w:type="dxa"/>
          </w:tcPr>
          <w:p w14:paraId="76C10275" w14:textId="54BF8198" w:rsidR="007102FE" w:rsidRDefault="007102FE" w:rsidP="00BC6CAC">
            <w:pPr>
              <w:rPr>
                <w:noProof/>
              </w:rPr>
            </w:pPr>
          </w:p>
          <w:p w14:paraId="15ABCED1" w14:textId="77777777" w:rsidR="00583FBF" w:rsidRDefault="00583FBF" w:rsidP="00583FBF">
            <w:pPr>
              <w:rPr>
                <w:noProof/>
              </w:rPr>
            </w:pPr>
          </w:p>
          <w:p w14:paraId="13118AB8" w14:textId="77777777" w:rsidR="00A77D8C" w:rsidRDefault="00A77D8C" w:rsidP="00583FBF">
            <w:pPr>
              <w:rPr>
                <w:noProof/>
              </w:rPr>
            </w:pPr>
          </w:p>
          <w:p w14:paraId="1A4CE3B3" w14:textId="23036639" w:rsidR="00A77D8C" w:rsidRDefault="00A77D8C" w:rsidP="00583FBF">
            <w:pPr>
              <w:rPr>
                <w:noProof/>
              </w:rPr>
            </w:pPr>
          </w:p>
        </w:tc>
        <w:tc>
          <w:tcPr>
            <w:tcW w:w="360" w:type="dxa"/>
          </w:tcPr>
          <w:p w14:paraId="12C803F3" w14:textId="1CCE0348" w:rsidR="00F5401F" w:rsidRDefault="00F5401F" w:rsidP="000E2A58">
            <w:pPr>
              <w:rPr>
                <w:noProof/>
              </w:rPr>
            </w:pPr>
          </w:p>
        </w:tc>
        <w:tc>
          <w:tcPr>
            <w:tcW w:w="5389" w:type="dxa"/>
          </w:tcPr>
          <w:p w14:paraId="21EF8784" w14:textId="77777777" w:rsidR="0077774E" w:rsidRDefault="0077774E" w:rsidP="000E2A58">
            <w:pPr>
              <w:rPr>
                <w:b/>
                <w:bCs/>
                <w:i/>
                <w:iCs/>
                <w:noProof/>
                <w:color w:val="006600"/>
                <w:sz w:val="28"/>
                <w:szCs w:val="28"/>
              </w:rPr>
            </w:pPr>
          </w:p>
          <w:p w14:paraId="7E802944" w14:textId="77777777" w:rsidR="0077774E" w:rsidRDefault="0077774E" w:rsidP="000E2A58">
            <w:pPr>
              <w:rPr>
                <w:b/>
                <w:bCs/>
                <w:i/>
                <w:iCs/>
                <w:noProof/>
                <w:color w:val="006600"/>
                <w:sz w:val="28"/>
                <w:szCs w:val="28"/>
              </w:rPr>
            </w:pPr>
          </w:p>
          <w:p w14:paraId="6A1A489D" w14:textId="77777777" w:rsidR="0077774E" w:rsidRDefault="0077774E" w:rsidP="000E2A58">
            <w:pPr>
              <w:rPr>
                <w:b/>
                <w:bCs/>
                <w:i/>
                <w:iCs/>
                <w:noProof/>
                <w:color w:val="006600"/>
                <w:sz w:val="28"/>
                <w:szCs w:val="28"/>
              </w:rPr>
            </w:pPr>
          </w:p>
          <w:p w14:paraId="4FEAB772" w14:textId="77777777" w:rsidR="0077774E" w:rsidRDefault="0077774E" w:rsidP="000E2A58">
            <w:pPr>
              <w:rPr>
                <w:b/>
                <w:bCs/>
                <w:i/>
                <w:iCs/>
                <w:noProof/>
                <w:color w:val="006600"/>
                <w:sz w:val="28"/>
                <w:szCs w:val="28"/>
              </w:rPr>
            </w:pPr>
          </w:p>
          <w:p w14:paraId="532412B2" w14:textId="77777777" w:rsidR="00583FBF" w:rsidRDefault="00583FBF" w:rsidP="00583FBF">
            <w:pPr>
              <w:rPr>
                <w:noProof/>
              </w:rPr>
            </w:pPr>
          </w:p>
          <w:p w14:paraId="1E4C446A" w14:textId="269C9F69" w:rsidR="00583FBF" w:rsidRDefault="00583FBF" w:rsidP="00583FBF">
            <w:pPr>
              <w:pStyle w:val="ListParagraph"/>
              <w:rPr>
                <w:noProof/>
              </w:rPr>
            </w:pPr>
          </w:p>
        </w:tc>
      </w:tr>
    </w:tbl>
    <w:p w14:paraId="5B2AA22B" w14:textId="6BD3CD0C" w:rsidR="005B7866" w:rsidRDefault="006E4099" w:rsidP="00C27C2D">
      <w:pPr>
        <w:tabs>
          <w:tab w:val="left" w:pos="276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7D6B0B6" wp14:editId="65F06E68">
                <wp:simplePos x="0" y="0"/>
                <wp:positionH relativeFrom="column">
                  <wp:posOffset>2476500</wp:posOffset>
                </wp:positionH>
                <wp:positionV relativeFrom="paragraph">
                  <wp:posOffset>304800</wp:posOffset>
                </wp:positionV>
                <wp:extent cx="4037965" cy="4511040"/>
                <wp:effectExtent l="0" t="0" r="0" b="38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7965" cy="451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057AD5" w14:textId="77777777" w:rsidR="007868B1" w:rsidRDefault="007868B1" w:rsidP="00E942DF">
                            <w:pP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</w:p>
                          <w:p w14:paraId="3DA5EE6A" w14:textId="53C927B7" w:rsidR="002E7320" w:rsidRDefault="00B84925" w:rsidP="00E942DF">
                            <w:pP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</w:pPr>
                            <w:r w:rsidRPr="00B84925"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28"/>
                                <w:szCs w:val="28"/>
                              </w:rPr>
                              <w:t>Goodyear Theater Calendar</w:t>
                            </w:r>
                          </w:p>
                          <w:p w14:paraId="0B116F32" w14:textId="77777777" w:rsidR="00E942DF" w:rsidRPr="00E942DF" w:rsidRDefault="00E942DF" w:rsidP="00E942DF">
                            <w:pPr>
                              <w:rPr>
                                <w:b/>
                                <w:bCs/>
                                <w:i/>
                                <w:iCs/>
                                <w:noProof/>
                                <w:color w:val="006600"/>
                                <w:sz w:val="18"/>
                                <w:szCs w:val="18"/>
                              </w:rPr>
                            </w:pPr>
                          </w:p>
                          <w:p w14:paraId="345E990E" w14:textId="77777777" w:rsidR="00BE3637" w:rsidRDefault="00BE3637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3A8BAC5" w14:textId="40EBE28A" w:rsidR="00506271" w:rsidRPr="00BE3637" w:rsidRDefault="00BE3637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Thursday</w:t>
                            </w:r>
                            <w:r w:rsidR="00B84925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,</w:t>
                            </w:r>
                            <w:r w:rsidR="003B1D8D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December 5</w:t>
                            </w:r>
                            <w:r w:rsidR="00506271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Twas a Girls Night Before Christmas</w:t>
                            </w:r>
                          </w:p>
                          <w:p w14:paraId="2B87AAC6" w14:textId="21D1F7D5" w:rsidR="00506271" w:rsidRPr="00BE3637" w:rsidRDefault="00BE3637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Friday</w:t>
                            </w:r>
                            <w:r w:rsidR="002328BD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December</w:t>
                            </w:r>
                            <w:r w:rsidR="001B5870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6</w:t>
                            </w:r>
                            <w:r w:rsidR="001B5870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 –</w:t>
                            </w:r>
                            <w:r w:rsidR="007E0F87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Summit Choral</w:t>
                            </w:r>
                          </w:p>
                          <w:p w14:paraId="0CCA86DE" w14:textId="6851EA88" w:rsidR="002328BD" w:rsidRPr="00BE3637" w:rsidRDefault="00BE3637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Saturday</w:t>
                            </w:r>
                            <w:r w:rsidR="002328BD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December 7</w:t>
                            </w:r>
                            <w:r w:rsidR="002328BD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Coop’s Nightmare</w:t>
                            </w:r>
                          </w:p>
                          <w:p w14:paraId="6DBBC37B" w14:textId="740642B3" w:rsidR="002328BD" w:rsidRPr="00BE3637" w:rsidRDefault="00BE3637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Friday, December 13 – A Magical Motown Christmas</w:t>
                            </w:r>
                          </w:p>
                          <w:p w14:paraId="65ED7563" w14:textId="492EB3A0" w:rsidR="00506271" w:rsidRPr="00BE3637" w:rsidRDefault="00BE3637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Saturday, December 14</w:t>
                            </w:r>
                            <w:r w:rsidR="00506271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O’ Christmas Tree</w:t>
                            </w:r>
                          </w:p>
                          <w:p w14:paraId="490359BF" w14:textId="3FE7E864" w:rsidR="001F1FFB" w:rsidRPr="00BE3637" w:rsidRDefault="001F1FFB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Saturday, </w:t>
                            </w:r>
                            <w:r w:rsidR="00BE3637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December 21</w:t>
                            </w:r>
                            <w:r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="00BE3637" w:rsidRPr="00BE3637"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  <w:t>One Silent Night</w:t>
                            </w:r>
                          </w:p>
                          <w:p w14:paraId="44C25564" w14:textId="77777777" w:rsidR="00BE3637" w:rsidRDefault="00BE3637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39D9D12" w14:textId="77777777" w:rsidR="00BE3637" w:rsidRPr="00BE3637" w:rsidRDefault="00BE3637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33238D4" w14:textId="77777777" w:rsidR="00E942DF" w:rsidRDefault="00E942DF" w:rsidP="00E942DF">
                            <w:pPr>
                              <w:jc w:val="center"/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  <w:t>Purchase Tickets:</w:t>
                            </w:r>
                          </w:p>
                          <w:p w14:paraId="58BAD74F" w14:textId="77777777" w:rsidR="00E942DF" w:rsidRPr="002C6FCF" w:rsidRDefault="00E942DF" w:rsidP="00E942DF">
                            <w:pPr>
                              <w:spacing w:after="120"/>
                              <w:jc w:val="center"/>
                              <w:rPr>
                                <w:noProof/>
                                <w:color w:val="1C1935" w:themeColor="text1"/>
                                <w:sz w:val="22"/>
                                <w:szCs w:val="22"/>
                              </w:rPr>
                            </w:pPr>
                            <w:hyperlink r:id="rId18" w:history="1">
                              <w:r w:rsidRPr="005041D6">
                                <w:rPr>
                                  <w:rStyle w:val="Hyperlink"/>
                                  <w:noProof/>
                                  <w:sz w:val="22"/>
                                  <w:szCs w:val="22"/>
                                </w:rPr>
                                <w:t>www.goodyeartheater.com/page/view-all-shows</w:t>
                              </w:r>
                            </w:hyperlink>
                          </w:p>
                          <w:p w14:paraId="54162676" w14:textId="77777777" w:rsidR="00E942DF" w:rsidRPr="00E942DF" w:rsidRDefault="00E942DF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 w:val="20"/>
                              </w:rPr>
                            </w:pPr>
                          </w:p>
                          <w:p w14:paraId="50CCBFAB" w14:textId="77777777" w:rsidR="001F1FFB" w:rsidRDefault="001F1FFB" w:rsidP="00E14D8D">
                            <w:pPr>
                              <w:spacing w:line="360" w:lineRule="auto"/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B58C1C5" w14:textId="2DB6054F" w:rsidR="00E0736C" w:rsidRDefault="00E0736C" w:rsidP="00E0736C">
                            <w:pPr>
                              <w:tabs>
                                <w:tab w:val="left" w:pos="1800"/>
                              </w:tabs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0643AF4" w14:textId="77777777" w:rsidR="0051750F" w:rsidRDefault="0051750F" w:rsidP="00E0736C">
                            <w:pPr>
                              <w:tabs>
                                <w:tab w:val="left" w:pos="1800"/>
                              </w:tabs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E338883" w14:textId="77777777" w:rsidR="00B53776" w:rsidRDefault="00B53776" w:rsidP="00506271">
                            <w:pPr>
                              <w:spacing w:after="120"/>
                              <w:jc w:val="center"/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4B15C8E" w14:textId="77777777" w:rsidR="00E20F52" w:rsidRDefault="00E20F52" w:rsidP="00B84925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66B70EC" w14:textId="77777777" w:rsidR="00E20F52" w:rsidRDefault="00E20F52" w:rsidP="00B84925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C13FBC5" w14:textId="1ACC8C0F" w:rsidR="00697250" w:rsidRDefault="00697250" w:rsidP="00697250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CEA0475" w14:textId="4E275BD2" w:rsidR="00AC116F" w:rsidRPr="00E07D66" w:rsidRDefault="00AC116F" w:rsidP="00697250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885BB80" w14:textId="63FE046D" w:rsidR="00842F30" w:rsidRPr="001A616B" w:rsidRDefault="00842F30" w:rsidP="00697250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  <w:bookmarkStart w:id="4" w:name="_Hlk147999242"/>
                          </w:p>
                          <w:p w14:paraId="0197692B" w14:textId="6E4806C1" w:rsidR="00B84925" w:rsidRDefault="00B84925" w:rsidP="00697250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26CEFDF" w14:textId="77777777" w:rsidR="00842F30" w:rsidRDefault="00842F30" w:rsidP="00697250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8FE0583" w14:textId="77777777" w:rsidR="00697250" w:rsidRDefault="00697250" w:rsidP="00697250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218D76" w14:textId="3060ACBE" w:rsidR="00697250" w:rsidRDefault="00697250" w:rsidP="00697250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15F73238" w14:textId="77777777" w:rsidR="00697250" w:rsidRPr="00697250" w:rsidRDefault="00697250" w:rsidP="00697250">
                            <w:pPr>
                              <w:spacing w:after="120"/>
                              <w:rPr>
                                <w:noProof/>
                                <w:color w:val="1C1935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D155FB1" w14:textId="5D2F8623" w:rsidR="00B84925" w:rsidRDefault="00B84925" w:rsidP="00B84925">
                            <w:pPr>
                              <w:spacing w:after="120"/>
                              <w:jc w:val="center"/>
                              <w:rPr>
                                <w:noProof/>
                                <w:color w:val="1C1935" w:themeColor="text1"/>
                                <w:sz w:val="28"/>
                                <w:szCs w:val="28"/>
                              </w:rPr>
                            </w:pPr>
                          </w:p>
                          <w:bookmarkEnd w:id="4"/>
                          <w:p w14:paraId="04E5A497" w14:textId="77777777" w:rsidR="00B84925" w:rsidRDefault="00B84925" w:rsidP="00B84925">
                            <w:pPr>
                              <w:spacing w:after="120"/>
                              <w:ind w:left="720" w:firstLine="7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58D6A360" w14:textId="77777777" w:rsidR="00DA502A" w:rsidRDefault="00DA502A" w:rsidP="00992D55">
                            <w:pPr>
                              <w:rPr>
                                <w:rStyle w:val="Hyperlink"/>
                                <w:i/>
                                <w:iCs/>
                                <w:noProof/>
                                <w:szCs w:val="24"/>
                              </w:rPr>
                            </w:pPr>
                          </w:p>
                          <w:p w14:paraId="6AE62532" w14:textId="77777777" w:rsidR="002E2572" w:rsidRDefault="002E2572" w:rsidP="00992D55">
                            <w:pPr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57073916" w14:textId="77777777" w:rsidR="009C473B" w:rsidRDefault="009C473B" w:rsidP="00992D55">
                            <w:pPr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05B6B25" w14:textId="77777777" w:rsidR="0080273C" w:rsidRDefault="0080273C" w:rsidP="00992D55">
                            <w:pPr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DCC7A98" w14:textId="77777777" w:rsidR="0080273C" w:rsidRDefault="0080273C" w:rsidP="00992D55">
                            <w:pPr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BF61995" w14:textId="77777777" w:rsidR="00B7601E" w:rsidRDefault="00B7601E" w:rsidP="00992D55">
                            <w:pPr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A4888F9" w14:textId="77777777" w:rsidR="001C7E36" w:rsidRDefault="001C7E36" w:rsidP="00992D55">
                            <w:pPr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DC71491" w14:textId="77777777" w:rsidR="00CD7AD6" w:rsidRDefault="00CD7AD6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D7F8D72" w14:textId="3BE4ED25" w:rsidR="00CD7AD6" w:rsidRDefault="00CD7AD6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586A8253" w14:textId="469C659E" w:rsidR="00CD7AD6" w:rsidRDefault="00CD7AD6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34F65DD" w14:textId="1F81C20A" w:rsidR="00CD7AD6" w:rsidRPr="00EC307F" w:rsidRDefault="00CD7AD6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C7B8717" w14:textId="36FBDF53" w:rsidR="00BC05E0" w:rsidRDefault="00BC05E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521B3EA" w14:textId="2B2E8055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1FE1778" w14:textId="7BD72138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7225E41" w14:textId="4C868F4C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1342C7A" w14:textId="299B244E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FCC91F6" w14:textId="26086B1A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C018B08" w14:textId="523F696D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5BC6B4A" w14:textId="086CD6EB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527DB176" w14:textId="3B0DEFA2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0AEE5AE" w14:textId="70AE1727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1BB364A" w14:textId="661EB04A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25DE6F1" w14:textId="27718026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84DE80D" w14:textId="6FCC280A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629085D" w14:textId="6F328DA8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17156E1" w14:textId="741E9821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54BF1224" w14:textId="4127C087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D11BF87" w14:textId="1CED78A2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5D39A97B" w14:textId="0827AA3B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4BA450A" w14:textId="28F785E6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AD8865F" w14:textId="1FA7BEBC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14CEC12" w14:textId="7F0923BC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1CACE227" w14:textId="2F6CC51D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AD2C64B" w14:textId="030E2682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50E7F50F" w14:textId="6DB12441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FC8C05C" w14:textId="13884EE2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F46F630" w14:textId="105F7139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8874CD5" w14:textId="399B58E7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17AE6160" w14:textId="17DA4FFB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D3B1B30" w14:textId="4F8ED375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553133C" w14:textId="4F15B592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EE3748A" w14:textId="46FA8515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13D06441" w14:textId="3CA2BB20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9F1863A" w14:textId="51B74379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EA46214" w14:textId="03539367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84A8CE4" w14:textId="1F0BE2B2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604854E" w14:textId="167AD57C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15CA8DA" w14:textId="5AC66C84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93DDC13" w14:textId="253074DC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EFFD8FD" w14:textId="48343D2C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171BA3F8" w14:textId="1A6E128D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BCA5A35" w14:textId="6CF35275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DAF3CFA" w14:textId="56C32101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16D60991" w14:textId="2C39D03A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0F5FEA9" w14:textId="38377F13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412C209" w14:textId="1EAAADB6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14D6DBD0" w14:textId="11BB72FD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5F36FEC4" w14:textId="5BD8A182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0B8DF2E" w14:textId="6F56B137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BD96C16" w14:textId="0F14716B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1E4FDF3A" w14:textId="7933873D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8D820D3" w14:textId="26702D9F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89306FA" w14:textId="7B7F72F8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36A7F3D" w14:textId="07A03DC7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96E9D03" w14:textId="138A4BE4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B8E2E77" w14:textId="58994D64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C3ADE15" w14:textId="49667C8F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BC544E0" w14:textId="59F037CA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F99284E" w14:textId="61AC3610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6A2FC39" w14:textId="55B2EC93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C2AA363" w14:textId="1ACADA98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7330B396" w14:textId="2E666E70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AA79CB9" w14:textId="7B343D78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1E2723C0" w14:textId="5E9339AA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51182272" w14:textId="25EE5AA3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4417F648" w14:textId="6650048A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26CB20EA" w14:textId="59BA715F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609C2479" w14:textId="6130236D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0ECBF4E7" w14:textId="417EEF66" w:rsidR="007301B0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  <w:p w14:paraId="3DB2FFB6" w14:textId="77777777" w:rsidR="007301B0" w:rsidRPr="00BF38FE" w:rsidRDefault="007301B0" w:rsidP="000C2AD4">
                            <w:pPr>
                              <w:spacing w:after="120"/>
                              <w:rPr>
                                <w:i/>
                                <w:iCs/>
                                <w:noProof/>
                                <w:color w:val="1C1935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6B0B6" id="Text Box 12" o:spid="_x0000_s1031" type="#_x0000_t202" style="position:absolute;margin-left:195pt;margin-top:24pt;width:317.95pt;height:355.2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mKuHgIAADQ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" filled="f" stroked="f" strokeweight=".5pt">
                <v:textbox>
                  <w:txbxContent>
                    <w:p w14:paraId="67057AD5" w14:textId="77777777" w:rsidR="007868B1" w:rsidRDefault="007868B1" w:rsidP="00E942DF">
                      <w:pPr>
                        <w:rPr>
                          <w:b/>
                          <w:bCs/>
                          <w:i/>
                          <w:iCs/>
                          <w:noProof/>
                          <w:color w:val="006600"/>
                          <w:sz w:val="28"/>
                          <w:szCs w:val="28"/>
                        </w:rPr>
                      </w:pPr>
                    </w:p>
                    <w:p w14:paraId="3DA5EE6A" w14:textId="53C927B7" w:rsidR="002E7320" w:rsidRDefault="00B84925" w:rsidP="00E942DF">
                      <w:pPr>
                        <w:rPr>
                          <w:b/>
                          <w:bCs/>
                          <w:i/>
                          <w:iCs/>
                          <w:noProof/>
                          <w:color w:val="006600"/>
                          <w:sz w:val="28"/>
                          <w:szCs w:val="28"/>
                        </w:rPr>
                      </w:pPr>
                      <w:r w:rsidRPr="00B84925">
                        <w:rPr>
                          <w:b/>
                          <w:bCs/>
                          <w:i/>
                          <w:iCs/>
                          <w:noProof/>
                          <w:color w:val="006600"/>
                          <w:sz w:val="28"/>
                          <w:szCs w:val="28"/>
                        </w:rPr>
                        <w:t>Goodyear Theater Calendar</w:t>
                      </w:r>
                    </w:p>
                    <w:p w14:paraId="0B116F32" w14:textId="77777777" w:rsidR="00E942DF" w:rsidRPr="00E942DF" w:rsidRDefault="00E942DF" w:rsidP="00E942DF">
                      <w:pPr>
                        <w:rPr>
                          <w:b/>
                          <w:bCs/>
                          <w:i/>
                          <w:iCs/>
                          <w:noProof/>
                          <w:color w:val="006600"/>
                          <w:sz w:val="18"/>
                          <w:szCs w:val="18"/>
                        </w:rPr>
                      </w:pPr>
                    </w:p>
                    <w:p w14:paraId="345E990E" w14:textId="77777777" w:rsidR="00BE3637" w:rsidRDefault="00BE3637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</w:p>
                    <w:p w14:paraId="13A8BAC5" w14:textId="40EBE28A" w:rsidR="00506271" w:rsidRPr="00BE3637" w:rsidRDefault="00BE3637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Thursday</w:t>
                      </w:r>
                      <w:r w:rsidR="00B84925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,</w:t>
                      </w:r>
                      <w:r w:rsidR="003B1D8D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 </w:t>
                      </w: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December 5</w:t>
                      </w:r>
                      <w:r w:rsidR="00506271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 – </w:t>
                      </w: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Twas a Girls Night Before Christmas</w:t>
                      </w:r>
                    </w:p>
                    <w:p w14:paraId="2B87AAC6" w14:textId="21D1F7D5" w:rsidR="00506271" w:rsidRPr="00BE3637" w:rsidRDefault="00BE3637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Friday</w:t>
                      </w:r>
                      <w:r w:rsidR="002328BD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, </w:t>
                      </w: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December</w:t>
                      </w:r>
                      <w:r w:rsidR="001B5870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 </w:t>
                      </w: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6</w:t>
                      </w:r>
                      <w:r w:rsidR="001B5870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 –</w:t>
                      </w:r>
                      <w:r w:rsidR="007E0F87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 </w:t>
                      </w: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Summit Choral</w:t>
                      </w:r>
                    </w:p>
                    <w:p w14:paraId="0CCA86DE" w14:textId="6851EA88" w:rsidR="002328BD" w:rsidRPr="00BE3637" w:rsidRDefault="00BE3637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Saturday</w:t>
                      </w:r>
                      <w:r w:rsidR="002328BD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, </w:t>
                      </w: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December 7</w:t>
                      </w:r>
                      <w:r w:rsidR="002328BD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 – </w:t>
                      </w: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Coop’s Nightmare</w:t>
                      </w:r>
                    </w:p>
                    <w:p w14:paraId="6DBBC37B" w14:textId="740642B3" w:rsidR="002328BD" w:rsidRPr="00BE3637" w:rsidRDefault="00BE3637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Friday, December 13 – A Magical Motown Christmas</w:t>
                      </w:r>
                    </w:p>
                    <w:p w14:paraId="65ED7563" w14:textId="492EB3A0" w:rsidR="00506271" w:rsidRPr="00BE3637" w:rsidRDefault="00BE3637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Saturday, December 14</w:t>
                      </w:r>
                      <w:r w:rsidR="00506271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 – </w:t>
                      </w: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O’ Christmas Tree</w:t>
                      </w:r>
                    </w:p>
                    <w:p w14:paraId="490359BF" w14:textId="3FE7E864" w:rsidR="001F1FFB" w:rsidRPr="00BE3637" w:rsidRDefault="001F1FFB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Saturday, </w:t>
                      </w:r>
                      <w:r w:rsidR="00BE3637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December 21</w:t>
                      </w:r>
                      <w:r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 xml:space="preserve"> – </w:t>
                      </w:r>
                      <w:r w:rsidR="00BE3637" w:rsidRPr="00BE3637"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  <w:t>One Silent Night</w:t>
                      </w:r>
                    </w:p>
                    <w:p w14:paraId="44C25564" w14:textId="77777777" w:rsidR="00BE3637" w:rsidRDefault="00BE3637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</w:p>
                    <w:p w14:paraId="739D9D12" w14:textId="77777777" w:rsidR="00BE3637" w:rsidRPr="00BE3637" w:rsidRDefault="00BE3637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</w:p>
                    <w:p w14:paraId="233238D4" w14:textId="77777777" w:rsidR="00E942DF" w:rsidRDefault="00E942DF" w:rsidP="00E942DF">
                      <w:pPr>
                        <w:jc w:val="center"/>
                        <w:rPr>
                          <w:noProof/>
                          <w:color w:val="1C1935" w:themeColor="text1"/>
                          <w:szCs w:val="24"/>
                        </w:rPr>
                      </w:pPr>
                      <w:r>
                        <w:rPr>
                          <w:noProof/>
                          <w:color w:val="1C1935" w:themeColor="text1"/>
                          <w:szCs w:val="24"/>
                        </w:rPr>
                        <w:t>Purchase Tickets:</w:t>
                      </w:r>
                    </w:p>
                    <w:p w14:paraId="58BAD74F" w14:textId="77777777" w:rsidR="00E942DF" w:rsidRPr="002C6FCF" w:rsidRDefault="00E942DF" w:rsidP="00E942DF">
                      <w:pPr>
                        <w:spacing w:after="120"/>
                        <w:jc w:val="center"/>
                        <w:rPr>
                          <w:noProof/>
                          <w:color w:val="1C1935" w:themeColor="text1"/>
                          <w:sz w:val="22"/>
                          <w:szCs w:val="22"/>
                        </w:rPr>
                      </w:pPr>
                      <w:hyperlink r:id="rId19" w:history="1">
                        <w:r w:rsidRPr="005041D6">
                          <w:rPr>
                            <w:rStyle w:val="Hyperlink"/>
                            <w:noProof/>
                            <w:sz w:val="22"/>
                            <w:szCs w:val="22"/>
                          </w:rPr>
                          <w:t>www.goodyeartheater.com/page/view-all-shows</w:t>
                        </w:r>
                      </w:hyperlink>
                    </w:p>
                    <w:p w14:paraId="54162676" w14:textId="77777777" w:rsidR="00E942DF" w:rsidRPr="00E942DF" w:rsidRDefault="00E942DF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 w:val="20"/>
                        </w:rPr>
                      </w:pPr>
                    </w:p>
                    <w:p w14:paraId="50CCBFAB" w14:textId="77777777" w:rsidR="001F1FFB" w:rsidRDefault="001F1FFB" w:rsidP="00E14D8D">
                      <w:pPr>
                        <w:spacing w:line="360" w:lineRule="auto"/>
                        <w:rPr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B58C1C5" w14:textId="2DB6054F" w:rsidR="00E0736C" w:rsidRDefault="00E0736C" w:rsidP="00E0736C">
                      <w:pPr>
                        <w:tabs>
                          <w:tab w:val="left" w:pos="1800"/>
                        </w:tabs>
                        <w:rPr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0643AF4" w14:textId="77777777" w:rsidR="0051750F" w:rsidRDefault="0051750F" w:rsidP="00E0736C">
                      <w:pPr>
                        <w:tabs>
                          <w:tab w:val="left" w:pos="1800"/>
                        </w:tabs>
                        <w:rPr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E338883" w14:textId="77777777" w:rsidR="00B53776" w:rsidRDefault="00B53776" w:rsidP="00506271">
                      <w:pPr>
                        <w:spacing w:after="120"/>
                        <w:jc w:val="center"/>
                        <w:rPr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4B15C8E" w14:textId="77777777" w:rsidR="00E20F52" w:rsidRDefault="00E20F52" w:rsidP="00B84925">
                      <w:pPr>
                        <w:spacing w:after="120"/>
                        <w:rPr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66B70EC" w14:textId="77777777" w:rsidR="00E20F52" w:rsidRDefault="00E20F52" w:rsidP="00B84925">
                      <w:pPr>
                        <w:spacing w:after="120"/>
                        <w:rPr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C13FBC5" w14:textId="1ACC8C0F" w:rsidR="00697250" w:rsidRDefault="00697250" w:rsidP="00697250">
                      <w:pPr>
                        <w:spacing w:after="120"/>
                        <w:rPr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CEA0475" w14:textId="4E275BD2" w:rsidR="00AC116F" w:rsidRPr="00E07D66" w:rsidRDefault="00AC116F" w:rsidP="00697250">
                      <w:pPr>
                        <w:spacing w:after="120"/>
                        <w:rPr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885BB80" w14:textId="63FE046D" w:rsidR="00842F30" w:rsidRPr="001A616B" w:rsidRDefault="00842F30" w:rsidP="00697250">
                      <w:pPr>
                        <w:spacing w:after="120"/>
                        <w:rPr>
                          <w:noProof/>
                          <w:color w:val="1C1935" w:themeColor="text1"/>
                          <w:szCs w:val="24"/>
                        </w:rPr>
                      </w:pPr>
                      <w:bookmarkStart w:id="5" w:name="_Hlk147999242"/>
                    </w:p>
                    <w:p w14:paraId="0197692B" w14:textId="6E4806C1" w:rsidR="00B84925" w:rsidRDefault="00B84925" w:rsidP="00697250">
                      <w:pPr>
                        <w:spacing w:after="120"/>
                        <w:rPr>
                          <w:noProof/>
                          <w:color w:val="1C1935" w:themeColor="text1"/>
                          <w:sz w:val="28"/>
                          <w:szCs w:val="28"/>
                        </w:rPr>
                      </w:pPr>
                    </w:p>
                    <w:p w14:paraId="426CEFDF" w14:textId="77777777" w:rsidR="00842F30" w:rsidRDefault="00842F30" w:rsidP="00697250">
                      <w:pPr>
                        <w:spacing w:after="120"/>
                        <w:rPr>
                          <w:noProof/>
                          <w:color w:val="1C1935" w:themeColor="text1"/>
                          <w:sz w:val="28"/>
                          <w:szCs w:val="28"/>
                        </w:rPr>
                      </w:pPr>
                    </w:p>
                    <w:p w14:paraId="48FE0583" w14:textId="77777777" w:rsidR="00697250" w:rsidRDefault="00697250" w:rsidP="00697250">
                      <w:pPr>
                        <w:spacing w:after="120"/>
                        <w:rPr>
                          <w:noProof/>
                          <w:color w:val="1C1935" w:themeColor="text1"/>
                          <w:sz w:val="28"/>
                          <w:szCs w:val="28"/>
                        </w:rPr>
                      </w:pPr>
                    </w:p>
                    <w:p w14:paraId="0D218D76" w14:textId="3060ACBE" w:rsidR="00697250" w:rsidRDefault="00697250" w:rsidP="00697250">
                      <w:pPr>
                        <w:spacing w:after="120"/>
                        <w:rPr>
                          <w:noProof/>
                          <w:color w:val="1C1935" w:themeColor="text1"/>
                          <w:sz w:val="28"/>
                          <w:szCs w:val="28"/>
                        </w:rPr>
                      </w:pPr>
                    </w:p>
                    <w:p w14:paraId="15F73238" w14:textId="77777777" w:rsidR="00697250" w:rsidRPr="00697250" w:rsidRDefault="00697250" w:rsidP="00697250">
                      <w:pPr>
                        <w:spacing w:after="120"/>
                        <w:rPr>
                          <w:noProof/>
                          <w:color w:val="1C1935" w:themeColor="text1"/>
                          <w:sz w:val="28"/>
                          <w:szCs w:val="28"/>
                        </w:rPr>
                      </w:pPr>
                    </w:p>
                    <w:p w14:paraId="7D155FB1" w14:textId="5D2F8623" w:rsidR="00B84925" w:rsidRDefault="00B84925" w:rsidP="00B84925">
                      <w:pPr>
                        <w:spacing w:after="120"/>
                        <w:jc w:val="center"/>
                        <w:rPr>
                          <w:noProof/>
                          <w:color w:val="1C1935" w:themeColor="text1"/>
                          <w:sz w:val="28"/>
                          <w:szCs w:val="28"/>
                        </w:rPr>
                      </w:pPr>
                    </w:p>
                    <w:bookmarkEnd w:id="5"/>
                    <w:p w14:paraId="04E5A497" w14:textId="77777777" w:rsidR="00B84925" w:rsidRDefault="00B84925" w:rsidP="00B84925">
                      <w:pPr>
                        <w:spacing w:after="120"/>
                        <w:ind w:left="720" w:firstLine="7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58D6A360" w14:textId="77777777" w:rsidR="00DA502A" w:rsidRDefault="00DA502A" w:rsidP="00992D55">
                      <w:pPr>
                        <w:rPr>
                          <w:rStyle w:val="Hyperlink"/>
                          <w:i/>
                          <w:iCs/>
                          <w:noProof/>
                          <w:szCs w:val="24"/>
                        </w:rPr>
                      </w:pPr>
                    </w:p>
                    <w:p w14:paraId="6AE62532" w14:textId="77777777" w:rsidR="002E2572" w:rsidRDefault="002E2572" w:rsidP="00992D55">
                      <w:pPr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57073916" w14:textId="77777777" w:rsidR="009C473B" w:rsidRDefault="009C473B" w:rsidP="00992D55">
                      <w:pPr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05B6B25" w14:textId="77777777" w:rsidR="0080273C" w:rsidRDefault="0080273C" w:rsidP="00992D55">
                      <w:pPr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DCC7A98" w14:textId="77777777" w:rsidR="0080273C" w:rsidRDefault="0080273C" w:rsidP="00992D55">
                      <w:pPr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BF61995" w14:textId="77777777" w:rsidR="00B7601E" w:rsidRDefault="00B7601E" w:rsidP="00992D55">
                      <w:pPr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A4888F9" w14:textId="77777777" w:rsidR="001C7E36" w:rsidRDefault="001C7E36" w:rsidP="00992D55">
                      <w:pPr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DC71491" w14:textId="77777777" w:rsidR="00CD7AD6" w:rsidRDefault="00CD7AD6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D7F8D72" w14:textId="3BE4ED25" w:rsidR="00CD7AD6" w:rsidRDefault="00CD7AD6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586A8253" w14:textId="469C659E" w:rsidR="00CD7AD6" w:rsidRDefault="00CD7AD6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34F65DD" w14:textId="1F81C20A" w:rsidR="00CD7AD6" w:rsidRPr="00EC307F" w:rsidRDefault="00CD7AD6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C7B8717" w14:textId="36FBDF53" w:rsidR="00BC05E0" w:rsidRDefault="00BC05E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521B3EA" w14:textId="2B2E8055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1FE1778" w14:textId="7BD72138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7225E41" w14:textId="4C868F4C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1342C7A" w14:textId="299B244E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FCC91F6" w14:textId="26086B1A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C018B08" w14:textId="523F696D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5BC6B4A" w14:textId="086CD6EB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527DB176" w14:textId="3B0DEFA2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0AEE5AE" w14:textId="70AE1727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1BB364A" w14:textId="661EB04A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25DE6F1" w14:textId="27718026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84DE80D" w14:textId="6FCC280A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629085D" w14:textId="6F328DA8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17156E1" w14:textId="741E9821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54BF1224" w14:textId="4127C087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D11BF87" w14:textId="1CED78A2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5D39A97B" w14:textId="0827AA3B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4BA450A" w14:textId="28F785E6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AD8865F" w14:textId="1FA7BEBC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14CEC12" w14:textId="7F0923BC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1CACE227" w14:textId="2F6CC51D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AD2C64B" w14:textId="030E2682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50E7F50F" w14:textId="6DB12441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FC8C05C" w14:textId="13884EE2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F46F630" w14:textId="105F7139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8874CD5" w14:textId="399B58E7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17AE6160" w14:textId="17DA4FFB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D3B1B30" w14:textId="4F8ED375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553133C" w14:textId="4F15B592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EE3748A" w14:textId="46FA8515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13D06441" w14:textId="3CA2BB20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9F1863A" w14:textId="51B74379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EA46214" w14:textId="03539367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84A8CE4" w14:textId="1F0BE2B2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604854E" w14:textId="167AD57C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15CA8DA" w14:textId="5AC66C84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93DDC13" w14:textId="253074DC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EFFD8FD" w14:textId="48343D2C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171BA3F8" w14:textId="1A6E128D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BCA5A35" w14:textId="6CF35275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DAF3CFA" w14:textId="56C32101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16D60991" w14:textId="2C39D03A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0F5FEA9" w14:textId="38377F13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412C209" w14:textId="1EAAADB6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14D6DBD0" w14:textId="11BB72FD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5F36FEC4" w14:textId="5BD8A182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0B8DF2E" w14:textId="6F56B137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BD96C16" w14:textId="0F14716B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1E4FDF3A" w14:textId="7933873D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8D820D3" w14:textId="26702D9F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89306FA" w14:textId="7B7F72F8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36A7F3D" w14:textId="07A03DC7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96E9D03" w14:textId="138A4BE4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B8E2E77" w14:textId="58994D64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C3ADE15" w14:textId="49667C8F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BC544E0" w14:textId="59F037CA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F99284E" w14:textId="61AC3610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6A2FC39" w14:textId="55B2EC93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C2AA363" w14:textId="1ACADA98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7330B396" w14:textId="2E666E70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AA79CB9" w14:textId="7B343D78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1E2723C0" w14:textId="5E9339AA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51182272" w14:textId="25EE5AA3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4417F648" w14:textId="6650048A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26CB20EA" w14:textId="59BA715F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609C2479" w14:textId="6130236D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0ECBF4E7" w14:textId="417EEF66" w:rsidR="007301B0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  <w:p w14:paraId="3DB2FFB6" w14:textId="77777777" w:rsidR="007301B0" w:rsidRPr="00BF38FE" w:rsidRDefault="007301B0" w:rsidP="000C2AD4">
                      <w:pPr>
                        <w:spacing w:after="120"/>
                        <w:rPr>
                          <w:i/>
                          <w:iCs/>
                          <w:noProof/>
                          <w:color w:val="1C1935" w:themeColor="text1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14D8D" w:rsidRPr="00E26FC3">
        <w:rPr>
          <w:noProof/>
        </w:rPr>
        <mc:AlternateContent>
          <mc:Choice Requires="wps">
            <w:drawing>
              <wp:anchor distT="0" distB="0" distL="114300" distR="114300" simplePos="0" relativeHeight="251738624" behindDoc="1" locked="0" layoutInCell="1" allowOverlap="1" wp14:anchorId="1BFB6B82" wp14:editId="2CC6B510">
                <wp:simplePos x="0" y="0"/>
                <wp:positionH relativeFrom="column">
                  <wp:posOffset>932290</wp:posOffset>
                </wp:positionH>
                <wp:positionV relativeFrom="page">
                  <wp:posOffset>5255812</wp:posOffset>
                </wp:positionV>
                <wp:extent cx="8032226" cy="4867275"/>
                <wp:effectExtent l="0" t="0" r="6985" b="9525"/>
                <wp:wrapNone/>
                <wp:docPr id="21" name="Parallelogram 21" descr="rectangular colored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2226" cy="4867275"/>
                        </a:xfrm>
                        <a:prstGeom prst="parallelogram">
                          <a:avLst/>
                        </a:prstGeom>
                        <a:solidFill>
                          <a:srgbClr val="4C721D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A1148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21" o:spid="_x0000_s1026" type="#_x0000_t7" alt="rectangular colored shape" style="position:absolute;margin-left:73.4pt;margin-top:413.85pt;width:632.45pt;height:383.25pt;z-index:-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" adj="3272" fillcolor="#4c721d" stroked="f" strokeweight="1pt">
                <w10:wrap anchory="page"/>
              </v:shape>
            </w:pict>
          </mc:Fallback>
        </mc:AlternateContent>
      </w:r>
      <w:r w:rsidR="005E7A18"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127E2D6" wp14:editId="7A75CF1B">
                <wp:simplePos x="0" y="0"/>
                <wp:positionH relativeFrom="page">
                  <wp:posOffset>4094480</wp:posOffset>
                </wp:positionH>
                <wp:positionV relativeFrom="page">
                  <wp:posOffset>8808085</wp:posOffset>
                </wp:positionV>
                <wp:extent cx="3251200" cy="1314401"/>
                <wp:effectExtent l="0" t="0" r="0" b="635"/>
                <wp:wrapNone/>
                <wp:docPr id="16" name="Parallelogram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1314401"/>
                        </a:xfrm>
                        <a:custGeom>
                          <a:avLst/>
                          <a:gdLst>
                            <a:gd name="connsiteX0" fmla="*/ 0 w 1842135"/>
                            <a:gd name="connsiteY0" fmla="*/ 750570 h 750570"/>
                            <a:gd name="connsiteX1" fmla="*/ 187643 w 1842135"/>
                            <a:gd name="connsiteY1" fmla="*/ 0 h 750570"/>
                            <a:gd name="connsiteX2" fmla="*/ 1842135 w 1842135"/>
                            <a:gd name="connsiteY2" fmla="*/ 0 h 750570"/>
                            <a:gd name="connsiteX3" fmla="*/ 1654493 w 1842135"/>
                            <a:gd name="connsiteY3" fmla="*/ 750570 h 750570"/>
                            <a:gd name="connsiteX4" fmla="*/ 0 w 1842135"/>
                            <a:gd name="connsiteY4" fmla="*/ 750570 h 750570"/>
                            <a:gd name="connsiteX0" fmla="*/ 0 w 1842135"/>
                            <a:gd name="connsiteY0" fmla="*/ 750570 h 750570"/>
                            <a:gd name="connsiteX1" fmla="*/ 0 w 1842135"/>
                            <a:gd name="connsiteY1" fmla="*/ 0 h 750570"/>
                            <a:gd name="connsiteX2" fmla="*/ 1842135 w 1842135"/>
                            <a:gd name="connsiteY2" fmla="*/ 0 h 750570"/>
                            <a:gd name="connsiteX3" fmla="*/ 1654493 w 1842135"/>
                            <a:gd name="connsiteY3" fmla="*/ 750570 h 750570"/>
                            <a:gd name="connsiteX4" fmla="*/ 0 w 1842135"/>
                            <a:gd name="connsiteY4" fmla="*/ 750570 h 7505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2135" h="750570">
                              <a:moveTo>
                                <a:pt x="0" y="750570"/>
                              </a:moveTo>
                              <a:lnTo>
                                <a:pt x="0" y="0"/>
                              </a:lnTo>
                              <a:lnTo>
                                <a:pt x="1842135" y="0"/>
                              </a:lnTo>
                              <a:lnTo>
                                <a:pt x="1654493" y="750570"/>
                              </a:lnTo>
                              <a:lnTo>
                                <a:pt x="0" y="75057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B8EC1B" w14:textId="3ED1039F" w:rsidR="00C56472" w:rsidRPr="00CE4D90" w:rsidRDefault="00C56472" w:rsidP="00C56472">
                            <w:pPr>
                              <w:pStyle w:val="Heading2"/>
                              <w:rPr>
                                <w:color w:val="EAEAEA" w:themeColor="background2"/>
                                <w:sz w:val="24"/>
                              </w:rPr>
                            </w:pPr>
                            <w:r w:rsidRPr="00CE4D90">
                              <w:rPr>
                                <w:color w:val="EAEAEA" w:themeColor="background2"/>
                                <w:sz w:val="24"/>
                              </w:rPr>
                              <w:t xml:space="preserve">330-659-7118 </w:t>
                            </w:r>
                          </w:p>
                          <w:p w14:paraId="24F2DF10" w14:textId="769FA0C2" w:rsidR="00C56472" w:rsidRDefault="00C56472" w:rsidP="00C56472">
                            <w:pPr>
                              <w:pStyle w:val="Heading2"/>
                              <w:rPr>
                                <w:color w:val="EAEAEA" w:themeColor="background2"/>
                                <w:sz w:val="24"/>
                                <w:u w:val="single"/>
                              </w:rPr>
                            </w:pPr>
                            <w:r w:rsidRPr="00C56472">
                              <w:rPr>
                                <w:color w:val="EAEAEA" w:themeColor="background2"/>
                                <w:sz w:val="24"/>
                              </w:rPr>
                              <w:t>1201 East Market St., Akron, OH</w:t>
                            </w:r>
                            <w:r>
                              <w:rPr>
                                <w:color w:val="EAEAEA" w:themeColor="background2"/>
                                <w:sz w:val="24"/>
                              </w:rPr>
                              <w:t>,</w:t>
                            </w:r>
                            <w:r w:rsidRPr="00C56472">
                              <w:rPr>
                                <w:color w:val="EAEAEA" w:themeColor="background2"/>
                                <w:sz w:val="24"/>
                              </w:rPr>
                              <w:t xml:space="preserve"> 44305</w:t>
                            </w:r>
                            <w:r>
                              <w:rPr>
                                <w:color w:val="EAEAEA" w:themeColor="background2"/>
                                <w:sz w:val="24"/>
                              </w:rPr>
                              <w:t xml:space="preserve"> </w:t>
                            </w:r>
                            <w:hyperlink r:id="rId20" w:history="1">
                              <w:r w:rsidR="007301B0" w:rsidRPr="007301B0">
                                <w:rPr>
                                  <w:rStyle w:val="Hyperlink"/>
                                  <w:color w:val="EAEAEA" w:themeColor="background2"/>
                                  <w:sz w:val="24"/>
                                </w:rPr>
                                <w:t>www.eastendakron.com</w:t>
                              </w:r>
                            </w:hyperlink>
                          </w:p>
                          <w:p w14:paraId="43C4DE5A" w14:textId="5FC793CE" w:rsidR="007301B0" w:rsidRDefault="007301B0" w:rsidP="007301B0"/>
                          <w:p w14:paraId="067E3C74" w14:textId="33E1CFDC" w:rsidR="007301B0" w:rsidRDefault="007301B0" w:rsidP="007301B0"/>
                          <w:p w14:paraId="78EFFAB8" w14:textId="29724FD8" w:rsidR="007301B0" w:rsidRDefault="007301B0" w:rsidP="007301B0"/>
                          <w:p w14:paraId="216DD3A2" w14:textId="0D5CB03E" w:rsidR="007301B0" w:rsidRDefault="007301B0" w:rsidP="007301B0"/>
                          <w:p w14:paraId="37E1EB74" w14:textId="71128C11" w:rsidR="007301B0" w:rsidRDefault="007301B0" w:rsidP="007301B0"/>
                          <w:p w14:paraId="6F945A97" w14:textId="29643AC8" w:rsidR="007301B0" w:rsidRDefault="007301B0" w:rsidP="007301B0"/>
                          <w:p w14:paraId="052FE21A" w14:textId="1901B1F3" w:rsidR="007301B0" w:rsidRDefault="007301B0" w:rsidP="007301B0"/>
                          <w:p w14:paraId="71147B16" w14:textId="39C2E398" w:rsidR="007301B0" w:rsidRDefault="007301B0" w:rsidP="007301B0"/>
                          <w:p w14:paraId="04A20794" w14:textId="57096592" w:rsidR="007301B0" w:rsidRDefault="007301B0" w:rsidP="007301B0"/>
                          <w:p w14:paraId="1E8A83B5" w14:textId="42EB7F49" w:rsidR="007301B0" w:rsidRDefault="007301B0" w:rsidP="007301B0"/>
                          <w:p w14:paraId="5F7EE6C3" w14:textId="2267BF7A" w:rsidR="007301B0" w:rsidRDefault="007301B0" w:rsidP="007301B0"/>
                          <w:p w14:paraId="01296FBC" w14:textId="2DB02C8E" w:rsidR="007301B0" w:rsidRDefault="007301B0" w:rsidP="007301B0"/>
                          <w:p w14:paraId="5AAA1256" w14:textId="498E4EE9" w:rsidR="007301B0" w:rsidRDefault="007301B0" w:rsidP="007301B0"/>
                          <w:p w14:paraId="737624BF" w14:textId="166CA701" w:rsidR="007301B0" w:rsidRDefault="007301B0" w:rsidP="007301B0"/>
                          <w:p w14:paraId="614F8F54" w14:textId="443A6BAC" w:rsidR="007301B0" w:rsidRDefault="007301B0" w:rsidP="007301B0"/>
                          <w:p w14:paraId="10417D61" w14:textId="3B73A830" w:rsidR="007301B0" w:rsidRDefault="007301B0" w:rsidP="007301B0"/>
                          <w:p w14:paraId="5F080AE2" w14:textId="52966AF3" w:rsidR="007301B0" w:rsidRDefault="007301B0" w:rsidP="007301B0"/>
                          <w:p w14:paraId="6F91C6DD" w14:textId="4686FD47" w:rsidR="007301B0" w:rsidRDefault="007301B0" w:rsidP="007301B0"/>
                          <w:p w14:paraId="43AF6356" w14:textId="3A82AC37" w:rsidR="007301B0" w:rsidRDefault="007301B0" w:rsidP="007301B0"/>
                          <w:p w14:paraId="421588E1" w14:textId="4F3103D8" w:rsidR="007301B0" w:rsidRDefault="007301B0" w:rsidP="007301B0"/>
                          <w:p w14:paraId="266D42B9" w14:textId="48A57119" w:rsidR="007301B0" w:rsidRDefault="007301B0" w:rsidP="007301B0"/>
                          <w:p w14:paraId="0DF0A746" w14:textId="644DDE14" w:rsidR="007301B0" w:rsidRDefault="007301B0" w:rsidP="007301B0"/>
                          <w:p w14:paraId="1A4D8135" w14:textId="2A627CDC" w:rsidR="007301B0" w:rsidRDefault="007301B0" w:rsidP="007301B0"/>
                          <w:p w14:paraId="1F5CDD04" w14:textId="489794CE" w:rsidR="007301B0" w:rsidRDefault="007301B0" w:rsidP="007301B0"/>
                          <w:p w14:paraId="7A347F12" w14:textId="4AFBC661" w:rsidR="007301B0" w:rsidRDefault="007301B0" w:rsidP="007301B0"/>
                          <w:p w14:paraId="37F6665C" w14:textId="02C19937" w:rsidR="007301B0" w:rsidRDefault="007301B0" w:rsidP="007301B0"/>
                          <w:p w14:paraId="581F7286" w14:textId="49796A94" w:rsidR="007301B0" w:rsidRDefault="007301B0" w:rsidP="007301B0"/>
                          <w:p w14:paraId="51FA8FD3" w14:textId="146C6640" w:rsidR="007301B0" w:rsidRDefault="007301B0" w:rsidP="007301B0"/>
                          <w:p w14:paraId="1D9B5B80" w14:textId="6C120474" w:rsidR="007301B0" w:rsidRDefault="007301B0" w:rsidP="007301B0"/>
                          <w:p w14:paraId="0A41D6DF" w14:textId="1ADCDEE3" w:rsidR="007301B0" w:rsidRDefault="007301B0" w:rsidP="007301B0"/>
                          <w:p w14:paraId="265F74F2" w14:textId="37163085" w:rsidR="007301B0" w:rsidRDefault="007301B0" w:rsidP="007301B0"/>
                          <w:p w14:paraId="69503887" w14:textId="4595878E" w:rsidR="007301B0" w:rsidRDefault="007301B0" w:rsidP="007301B0"/>
                          <w:p w14:paraId="147E3DBD" w14:textId="4A132565" w:rsidR="007301B0" w:rsidRDefault="007301B0" w:rsidP="007301B0"/>
                          <w:p w14:paraId="5B8E7433" w14:textId="030CA092" w:rsidR="007301B0" w:rsidRDefault="007301B0" w:rsidP="007301B0"/>
                          <w:p w14:paraId="1678C4ED" w14:textId="3227814E" w:rsidR="007301B0" w:rsidRDefault="007301B0" w:rsidP="007301B0"/>
                          <w:p w14:paraId="30986993" w14:textId="6216F6E1" w:rsidR="007301B0" w:rsidRDefault="007301B0" w:rsidP="007301B0"/>
                          <w:p w14:paraId="260A04B6" w14:textId="69636DF7" w:rsidR="007301B0" w:rsidRDefault="007301B0" w:rsidP="007301B0"/>
                          <w:p w14:paraId="267E913F" w14:textId="6096E2AB" w:rsidR="007301B0" w:rsidRDefault="007301B0" w:rsidP="007301B0"/>
                          <w:p w14:paraId="1782B096" w14:textId="0BBD24A4" w:rsidR="007301B0" w:rsidRDefault="007301B0" w:rsidP="007301B0"/>
                          <w:p w14:paraId="72335941" w14:textId="36F3FCDD" w:rsidR="007301B0" w:rsidRDefault="007301B0" w:rsidP="007301B0"/>
                          <w:p w14:paraId="493873A4" w14:textId="15B92DC0" w:rsidR="007301B0" w:rsidRDefault="007301B0" w:rsidP="007301B0"/>
                          <w:p w14:paraId="7C1CEA0D" w14:textId="7C4BE39D" w:rsidR="007301B0" w:rsidRDefault="007301B0" w:rsidP="007301B0"/>
                          <w:p w14:paraId="0667F7A6" w14:textId="5D944749" w:rsidR="007301B0" w:rsidRDefault="007301B0" w:rsidP="007301B0"/>
                          <w:p w14:paraId="1C7FAD43" w14:textId="6926B2D6" w:rsidR="007301B0" w:rsidRDefault="007301B0" w:rsidP="007301B0"/>
                          <w:p w14:paraId="0CA7B13C" w14:textId="1846F715" w:rsidR="007301B0" w:rsidRDefault="007301B0" w:rsidP="007301B0"/>
                          <w:p w14:paraId="7581A184" w14:textId="091E2A56" w:rsidR="007301B0" w:rsidRDefault="007301B0" w:rsidP="007301B0"/>
                          <w:p w14:paraId="654ACF93" w14:textId="020A2C4C" w:rsidR="007301B0" w:rsidRDefault="007301B0" w:rsidP="007301B0"/>
                          <w:p w14:paraId="5B5216AE" w14:textId="77777777" w:rsidR="007301B0" w:rsidRPr="007301B0" w:rsidRDefault="007301B0" w:rsidP="007301B0"/>
                        </w:txbxContent>
                      </wps:txbx>
                      <wps:bodyPr rot="0" spcFirstLastPara="0" vertOverflow="overflow" horzOverflow="overflow" vert="horz" wrap="square" lIns="91440" tIns="45720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27E2D6" id="_x0000_s1032" style="position:absolute;margin-left:322.4pt;margin-top:693.55pt;width:256pt;height:103.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1842135,7505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" adj="-11796480,,5400" path="m,750570l,,1842135,,1654493,750570,,750570xe" filled="f" stroked="f" strokeweight="1pt">
                <v:stroke joinstyle="miter"/>
                <v:formulas/>
                <v:path arrowok="t" o:connecttype="custom" o:connectlocs="0,1314401;0,0;3251200,0;2920029,1314401;0,1314401" o:connectangles="0,0,0,0,0" textboxrect="0,0,1842135,750570"/>
                <v:textbox inset=",36pt">
                  <w:txbxContent>
                    <w:p w14:paraId="28B8EC1B" w14:textId="3ED1039F" w:rsidR="00C56472" w:rsidRPr="00CE4D90" w:rsidRDefault="00C56472" w:rsidP="00C56472">
                      <w:pPr>
                        <w:pStyle w:val="Heading2"/>
                        <w:rPr>
                          <w:color w:val="EAEAEA" w:themeColor="background2"/>
                          <w:sz w:val="24"/>
                        </w:rPr>
                      </w:pPr>
                      <w:r w:rsidRPr="00CE4D90">
                        <w:rPr>
                          <w:color w:val="EAEAEA" w:themeColor="background2"/>
                          <w:sz w:val="24"/>
                        </w:rPr>
                        <w:t xml:space="preserve">330-659-7118 </w:t>
                      </w:r>
                    </w:p>
                    <w:p w14:paraId="24F2DF10" w14:textId="769FA0C2" w:rsidR="00C56472" w:rsidRDefault="00C56472" w:rsidP="00C56472">
                      <w:pPr>
                        <w:pStyle w:val="Heading2"/>
                        <w:rPr>
                          <w:color w:val="EAEAEA" w:themeColor="background2"/>
                          <w:sz w:val="24"/>
                          <w:u w:val="single"/>
                        </w:rPr>
                      </w:pPr>
                      <w:r w:rsidRPr="00C56472">
                        <w:rPr>
                          <w:color w:val="EAEAEA" w:themeColor="background2"/>
                          <w:sz w:val="24"/>
                        </w:rPr>
                        <w:t>1201 East Market St., Akron, OH</w:t>
                      </w:r>
                      <w:r>
                        <w:rPr>
                          <w:color w:val="EAEAEA" w:themeColor="background2"/>
                          <w:sz w:val="24"/>
                        </w:rPr>
                        <w:t>,</w:t>
                      </w:r>
                      <w:r w:rsidRPr="00C56472">
                        <w:rPr>
                          <w:color w:val="EAEAEA" w:themeColor="background2"/>
                          <w:sz w:val="24"/>
                        </w:rPr>
                        <w:t xml:space="preserve"> 44305</w:t>
                      </w:r>
                      <w:r>
                        <w:rPr>
                          <w:color w:val="EAEAEA" w:themeColor="background2"/>
                          <w:sz w:val="24"/>
                        </w:rPr>
                        <w:t xml:space="preserve"> </w:t>
                      </w:r>
                      <w:hyperlink r:id="rId21" w:history="1">
                        <w:r w:rsidR="007301B0" w:rsidRPr="007301B0">
                          <w:rPr>
                            <w:rStyle w:val="Hyperlink"/>
                            <w:color w:val="EAEAEA" w:themeColor="background2"/>
                            <w:sz w:val="24"/>
                          </w:rPr>
                          <w:t>www.eastendakron.com</w:t>
                        </w:r>
                      </w:hyperlink>
                    </w:p>
                    <w:p w14:paraId="43C4DE5A" w14:textId="5FC793CE" w:rsidR="007301B0" w:rsidRDefault="007301B0" w:rsidP="007301B0"/>
                    <w:p w14:paraId="067E3C74" w14:textId="33E1CFDC" w:rsidR="007301B0" w:rsidRDefault="007301B0" w:rsidP="007301B0"/>
                    <w:p w14:paraId="78EFFAB8" w14:textId="29724FD8" w:rsidR="007301B0" w:rsidRDefault="007301B0" w:rsidP="007301B0"/>
                    <w:p w14:paraId="216DD3A2" w14:textId="0D5CB03E" w:rsidR="007301B0" w:rsidRDefault="007301B0" w:rsidP="007301B0"/>
                    <w:p w14:paraId="37E1EB74" w14:textId="71128C11" w:rsidR="007301B0" w:rsidRDefault="007301B0" w:rsidP="007301B0"/>
                    <w:p w14:paraId="6F945A97" w14:textId="29643AC8" w:rsidR="007301B0" w:rsidRDefault="007301B0" w:rsidP="007301B0"/>
                    <w:p w14:paraId="052FE21A" w14:textId="1901B1F3" w:rsidR="007301B0" w:rsidRDefault="007301B0" w:rsidP="007301B0"/>
                    <w:p w14:paraId="71147B16" w14:textId="39C2E398" w:rsidR="007301B0" w:rsidRDefault="007301B0" w:rsidP="007301B0"/>
                    <w:p w14:paraId="04A20794" w14:textId="57096592" w:rsidR="007301B0" w:rsidRDefault="007301B0" w:rsidP="007301B0"/>
                    <w:p w14:paraId="1E8A83B5" w14:textId="42EB7F49" w:rsidR="007301B0" w:rsidRDefault="007301B0" w:rsidP="007301B0"/>
                    <w:p w14:paraId="5F7EE6C3" w14:textId="2267BF7A" w:rsidR="007301B0" w:rsidRDefault="007301B0" w:rsidP="007301B0"/>
                    <w:p w14:paraId="01296FBC" w14:textId="2DB02C8E" w:rsidR="007301B0" w:rsidRDefault="007301B0" w:rsidP="007301B0"/>
                    <w:p w14:paraId="5AAA1256" w14:textId="498E4EE9" w:rsidR="007301B0" w:rsidRDefault="007301B0" w:rsidP="007301B0"/>
                    <w:p w14:paraId="737624BF" w14:textId="166CA701" w:rsidR="007301B0" w:rsidRDefault="007301B0" w:rsidP="007301B0"/>
                    <w:p w14:paraId="614F8F54" w14:textId="443A6BAC" w:rsidR="007301B0" w:rsidRDefault="007301B0" w:rsidP="007301B0"/>
                    <w:p w14:paraId="10417D61" w14:textId="3B73A830" w:rsidR="007301B0" w:rsidRDefault="007301B0" w:rsidP="007301B0"/>
                    <w:p w14:paraId="5F080AE2" w14:textId="52966AF3" w:rsidR="007301B0" w:rsidRDefault="007301B0" w:rsidP="007301B0"/>
                    <w:p w14:paraId="6F91C6DD" w14:textId="4686FD47" w:rsidR="007301B0" w:rsidRDefault="007301B0" w:rsidP="007301B0"/>
                    <w:p w14:paraId="43AF6356" w14:textId="3A82AC37" w:rsidR="007301B0" w:rsidRDefault="007301B0" w:rsidP="007301B0"/>
                    <w:p w14:paraId="421588E1" w14:textId="4F3103D8" w:rsidR="007301B0" w:rsidRDefault="007301B0" w:rsidP="007301B0"/>
                    <w:p w14:paraId="266D42B9" w14:textId="48A57119" w:rsidR="007301B0" w:rsidRDefault="007301B0" w:rsidP="007301B0"/>
                    <w:p w14:paraId="0DF0A746" w14:textId="644DDE14" w:rsidR="007301B0" w:rsidRDefault="007301B0" w:rsidP="007301B0"/>
                    <w:p w14:paraId="1A4D8135" w14:textId="2A627CDC" w:rsidR="007301B0" w:rsidRDefault="007301B0" w:rsidP="007301B0"/>
                    <w:p w14:paraId="1F5CDD04" w14:textId="489794CE" w:rsidR="007301B0" w:rsidRDefault="007301B0" w:rsidP="007301B0"/>
                    <w:p w14:paraId="7A347F12" w14:textId="4AFBC661" w:rsidR="007301B0" w:rsidRDefault="007301B0" w:rsidP="007301B0"/>
                    <w:p w14:paraId="37F6665C" w14:textId="02C19937" w:rsidR="007301B0" w:rsidRDefault="007301B0" w:rsidP="007301B0"/>
                    <w:p w14:paraId="581F7286" w14:textId="49796A94" w:rsidR="007301B0" w:rsidRDefault="007301B0" w:rsidP="007301B0"/>
                    <w:p w14:paraId="51FA8FD3" w14:textId="146C6640" w:rsidR="007301B0" w:rsidRDefault="007301B0" w:rsidP="007301B0"/>
                    <w:p w14:paraId="1D9B5B80" w14:textId="6C120474" w:rsidR="007301B0" w:rsidRDefault="007301B0" w:rsidP="007301B0"/>
                    <w:p w14:paraId="0A41D6DF" w14:textId="1ADCDEE3" w:rsidR="007301B0" w:rsidRDefault="007301B0" w:rsidP="007301B0"/>
                    <w:p w14:paraId="265F74F2" w14:textId="37163085" w:rsidR="007301B0" w:rsidRDefault="007301B0" w:rsidP="007301B0"/>
                    <w:p w14:paraId="69503887" w14:textId="4595878E" w:rsidR="007301B0" w:rsidRDefault="007301B0" w:rsidP="007301B0"/>
                    <w:p w14:paraId="147E3DBD" w14:textId="4A132565" w:rsidR="007301B0" w:rsidRDefault="007301B0" w:rsidP="007301B0"/>
                    <w:p w14:paraId="5B8E7433" w14:textId="030CA092" w:rsidR="007301B0" w:rsidRDefault="007301B0" w:rsidP="007301B0"/>
                    <w:p w14:paraId="1678C4ED" w14:textId="3227814E" w:rsidR="007301B0" w:rsidRDefault="007301B0" w:rsidP="007301B0"/>
                    <w:p w14:paraId="30986993" w14:textId="6216F6E1" w:rsidR="007301B0" w:rsidRDefault="007301B0" w:rsidP="007301B0"/>
                    <w:p w14:paraId="260A04B6" w14:textId="69636DF7" w:rsidR="007301B0" w:rsidRDefault="007301B0" w:rsidP="007301B0"/>
                    <w:p w14:paraId="267E913F" w14:textId="6096E2AB" w:rsidR="007301B0" w:rsidRDefault="007301B0" w:rsidP="007301B0"/>
                    <w:p w14:paraId="1782B096" w14:textId="0BBD24A4" w:rsidR="007301B0" w:rsidRDefault="007301B0" w:rsidP="007301B0"/>
                    <w:p w14:paraId="72335941" w14:textId="36F3FCDD" w:rsidR="007301B0" w:rsidRDefault="007301B0" w:rsidP="007301B0"/>
                    <w:p w14:paraId="493873A4" w14:textId="15B92DC0" w:rsidR="007301B0" w:rsidRDefault="007301B0" w:rsidP="007301B0"/>
                    <w:p w14:paraId="7C1CEA0D" w14:textId="7C4BE39D" w:rsidR="007301B0" w:rsidRDefault="007301B0" w:rsidP="007301B0"/>
                    <w:p w14:paraId="0667F7A6" w14:textId="5D944749" w:rsidR="007301B0" w:rsidRDefault="007301B0" w:rsidP="007301B0"/>
                    <w:p w14:paraId="1C7FAD43" w14:textId="6926B2D6" w:rsidR="007301B0" w:rsidRDefault="007301B0" w:rsidP="007301B0"/>
                    <w:p w14:paraId="0CA7B13C" w14:textId="1846F715" w:rsidR="007301B0" w:rsidRDefault="007301B0" w:rsidP="007301B0"/>
                    <w:p w14:paraId="7581A184" w14:textId="091E2A56" w:rsidR="007301B0" w:rsidRDefault="007301B0" w:rsidP="007301B0"/>
                    <w:p w14:paraId="654ACF93" w14:textId="020A2C4C" w:rsidR="007301B0" w:rsidRDefault="007301B0" w:rsidP="007301B0"/>
                    <w:p w14:paraId="5B5216AE" w14:textId="77777777" w:rsidR="007301B0" w:rsidRPr="007301B0" w:rsidRDefault="007301B0" w:rsidP="007301B0"/>
                  </w:txbxContent>
                </v:textbox>
                <w10:wrap anchorx="page" anchory="page"/>
              </v:shape>
            </w:pict>
          </mc:Fallback>
        </mc:AlternateContent>
      </w:r>
      <w:r w:rsidR="00E70116" w:rsidRPr="00BF600D">
        <w:rPr>
          <w:noProof/>
        </w:rPr>
        <mc:AlternateContent>
          <mc:Choice Requires="wps">
            <w:drawing>
              <wp:anchor distT="0" distB="0" distL="114300" distR="114300" simplePos="0" relativeHeight="251755008" behindDoc="1" locked="0" layoutInCell="1" allowOverlap="1" wp14:anchorId="3C2C032E" wp14:editId="0BC68CF9">
                <wp:simplePos x="0" y="0"/>
                <wp:positionH relativeFrom="column">
                  <wp:posOffset>1107831</wp:posOffset>
                </wp:positionH>
                <wp:positionV relativeFrom="page">
                  <wp:posOffset>9050215</wp:posOffset>
                </wp:positionV>
                <wp:extent cx="5984875" cy="1434563"/>
                <wp:effectExtent l="0" t="0" r="0" b="0"/>
                <wp:wrapNone/>
                <wp:docPr id="14" name="Parallelogram 14" descr="rectangular colored 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4875" cy="1434563"/>
                        </a:xfrm>
                        <a:prstGeom prst="parallelogram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1E8DE" id="Parallelogram 14" o:spid="_x0000_s1026" type="#_x0000_t7" alt="rectangular colored shape" style="position:absolute;margin-left:87.25pt;margin-top:712.6pt;width:471.25pt;height:112.95pt;z-index:-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" adj="1294" fillcolor="#393939 [814]" stroked="f" strokeweight="1pt">
                <w10:wrap anchory="page"/>
              </v:shape>
            </w:pict>
          </mc:Fallback>
        </mc:AlternateContent>
      </w:r>
    </w:p>
    <w:sectPr w:rsidR="005B7866" w:rsidSect="00626B0C">
      <w:pgSz w:w="12240" w:h="15840" w:code="1"/>
      <w:pgMar w:top="1440" w:right="1800" w:bottom="288" w:left="180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E5164A" w14:textId="77777777" w:rsidR="000E7075" w:rsidRDefault="000E7075">
      <w:r>
        <w:separator/>
      </w:r>
    </w:p>
  </w:endnote>
  <w:endnote w:type="continuationSeparator" w:id="0">
    <w:p w14:paraId="2774D974" w14:textId="77777777" w:rsidR="000E7075" w:rsidRDefault="000E70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badi MT Pro">
    <w:altName w:val="Calibri"/>
    <w:panose1 w:val="00000000000000000000"/>
    <w:charset w:val="00"/>
    <w:family w:val="swiss"/>
    <w:notTrueType/>
    <w:pitch w:val="variable"/>
    <w:sig w:usb0="A00000AF" w:usb1="4000205A" w:usb2="00000000" w:usb3="00000000" w:csb0="00000093" w:csb1="00000000"/>
  </w:font>
  <w:font w:name="Brush Script MT"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1F729D" w14:textId="77777777" w:rsidR="000E7075" w:rsidRDefault="000E7075">
      <w:r>
        <w:separator/>
      </w:r>
    </w:p>
  </w:footnote>
  <w:footnote w:type="continuationSeparator" w:id="0">
    <w:p w14:paraId="68A653EF" w14:textId="77777777" w:rsidR="000E7075" w:rsidRDefault="000E70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E1BA484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 w15:restartNumberingAfterBreak="0">
    <w:nsid w:val="FFFFFF7D"/>
    <w:multiLevelType w:val="singleLevel"/>
    <w:tmpl w:val="8940DC4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845E9B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6168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956CEA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F50905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E8E1A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DE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1C76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D9AD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1339BA"/>
    <w:multiLevelType w:val="hybridMultilevel"/>
    <w:tmpl w:val="35CC5396"/>
    <w:lvl w:ilvl="0" w:tplc="0ECC0626">
      <w:start w:val="1"/>
      <w:numFmt w:val="decimal"/>
      <w:lvlText w:val="%1."/>
      <w:lvlJc w:val="left"/>
      <w:pPr>
        <w:ind w:left="360" w:hanging="360"/>
      </w:pPr>
      <w:rPr>
        <w:rFonts w:ascii="Arial Black" w:hAnsi="Arial Black" w:hint="default"/>
        <w:color w:val="4C721D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2B52BDB"/>
    <w:multiLevelType w:val="hybridMultilevel"/>
    <w:tmpl w:val="7C5C73AE"/>
    <w:lvl w:ilvl="0" w:tplc="A802CC84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4E147B"/>
    <w:multiLevelType w:val="hybridMultilevel"/>
    <w:tmpl w:val="AF443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F0C29"/>
    <w:multiLevelType w:val="hybridMultilevel"/>
    <w:tmpl w:val="A31E4D10"/>
    <w:lvl w:ilvl="0" w:tplc="DC46EB9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EAEAEA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515A0F"/>
    <w:multiLevelType w:val="hybridMultilevel"/>
    <w:tmpl w:val="56BAB8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0E14DC"/>
    <w:multiLevelType w:val="hybridMultilevel"/>
    <w:tmpl w:val="3634C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5208D4"/>
    <w:multiLevelType w:val="hybridMultilevel"/>
    <w:tmpl w:val="B7DE34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77129DC"/>
    <w:multiLevelType w:val="hybridMultilevel"/>
    <w:tmpl w:val="3C5E6D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56E2106"/>
    <w:multiLevelType w:val="hybridMultilevel"/>
    <w:tmpl w:val="162A8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AA3A88"/>
    <w:multiLevelType w:val="hybridMultilevel"/>
    <w:tmpl w:val="46F45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FD4BB1"/>
    <w:multiLevelType w:val="hybridMultilevel"/>
    <w:tmpl w:val="13B0B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D1091C"/>
    <w:multiLevelType w:val="hybridMultilevel"/>
    <w:tmpl w:val="58F2AC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1364E6"/>
    <w:multiLevelType w:val="hybridMultilevel"/>
    <w:tmpl w:val="18AA95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8697425">
    <w:abstractNumId w:val="9"/>
  </w:num>
  <w:num w:numId="2" w16cid:durableId="1182862247">
    <w:abstractNumId w:val="7"/>
  </w:num>
  <w:num w:numId="3" w16cid:durableId="1108508128">
    <w:abstractNumId w:val="6"/>
  </w:num>
  <w:num w:numId="4" w16cid:durableId="263345475">
    <w:abstractNumId w:val="5"/>
  </w:num>
  <w:num w:numId="5" w16cid:durableId="1438913121">
    <w:abstractNumId w:val="4"/>
  </w:num>
  <w:num w:numId="6" w16cid:durableId="1585719972">
    <w:abstractNumId w:val="8"/>
  </w:num>
  <w:num w:numId="7" w16cid:durableId="1897741999">
    <w:abstractNumId w:val="3"/>
  </w:num>
  <w:num w:numId="8" w16cid:durableId="886184151">
    <w:abstractNumId w:val="2"/>
  </w:num>
  <w:num w:numId="9" w16cid:durableId="325209222">
    <w:abstractNumId w:val="1"/>
  </w:num>
  <w:num w:numId="10" w16cid:durableId="1691955881">
    <w:abstractNumId w:val="0"/>
  </w:num>
  <w:num w:numId="11" w16cid:durableId="1249384824">
    <w:abstractNumId w:val="17"/>
  </w:num>
  <w:num w:numId="12" w16cid:durableId="117803976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392386245">
    <w:abstractNumId w:val="10"/>
  </w:num>
  <w:num w:numId="14" w16cid:durableId="1517503294">
    <w:abstractNumId w:val="19"/>
  </w:num>
  <w:num w:numId="15" w16cid:durableId="663817424">
    <w:abstractNumId w:val="21"/>
  </w:num>
  <w:num w:numId="16" w16cid:durableId="986133456">
    <w:abstractNumId w:val="20"/>
  </w:num>
  <w:num w:numId="17" w16cid:durableId="662896871">
    <w:abstractNumId w:val="14"/>
  </w:num>
  <w:num w:numId="18" w16cid:durableId="239024248">
    <w:abstractNumId w:val="16"/>
  </w:num>
  <w:num w:numId="19" w16cid:durableId="2054767330">
    <w:abstractNumId w:val="15"/>
  </w:num>
  <w:num w:numId="20" w16cid:durableId="1617524460">
    <w:abstractNumId w:val="22"/>
  </w:num>
  <w:num w:numId="21" w16cid:durableId="2146580251">
    <w:abstractNumId w:val="12"/>
  </w:num>
  <w:num w:numId="22" w16cid:durableId="1007903648">
    <w:abstractNumId w:val="13"/>
  </w:num>
  <w:num w:numId="23" w16cid:durableId="1406992763">
    <w:abstractNumId w:val="13"/>
  </w:num>
  <w:num w:numId="24" w16cid:durableId="1886217624">
    <w:abstractNumId w:val="18"/>
  </w:num>
  <w:num w:numId="25" w16cid:durableId="20046194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isplayHorizontalDrawingGridEvery w:val="0"/>
  <w:displayVerticalDrawingGridEvery w:val="0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A4C"/>
    <w:rsid w:val="00003A02"/>
    <w:rsid w:val="00004FBA"/>
    <w:rsid w:val="00006B5B"/>
    <w:rsid w:val="00007224"/>
    <w:rsid w:val="000079DA"/>
    <w:rsid w:val="00014661"/>
    <w:rsid w:val="00020763"/>
    <w:rsid w:val="000214DE"/>
    <w:rsid w:val="00021AF6"/>
    <w:rsid w:val="00023500"/>
    <w:rsid w:val="00024741"/>
    <w:rsid w:val="00026150"/>
    <w:rsid w:val="0003135F"/>
    <w:rsid w:val="00031F3D"/>
    <w:rsid w:val="00032046"/>
    <w:rsid w:val="000326D2"/>
    <w:rsid w:val="00035182"/>
    <w:rsid w:val="00037AB7"/>
    <w:rsid w:val="0004029C"/>
    <w:rsid w:val="00041D82"/>
    <w:rsid w:val="000447F3"/>
    <w:rsid w:val="00047970"/>
    <w:rsid w:val="00052535"/>
    <w:rsid w:val="000528BE"/>
    <w:rsid w:val="00052CC7"/>
    <w:rsid w:val="00054DD9"/>
    <w:rsid w:val="0005521F"/>
    <w:rsid w:val="00055525"/>
    <w:rsid w:val="00062B6D"/>
    <w:rsid w:val="0006577D"/>
    <w:rsid w:val="000731B0"/>
    <w:rsid w:val="00073BC2"/>
    <w:rsid w:val="00074B5A"/>
    <w:rsid w:val="00077EE7"/>
    <w:rsid w:val="000809E0"/>
    <w:rsid w:val="00080FBC"/>
    <w:rsid w:val="00081617"/>
    <w:rsid w:val="00082F1D"/>
    <w:rsid w:val="000840C6"/>
    <w:rsid w:val="000848F3"/>
    <w:rsid w:val="0008508C"/>
    <w:rsid w:val="000901F1"/>
    <w:rsid w:val="00095C7F"/>
    <w:rsid w:val="000A082F"/>
    <w:rsid w:val="000A0BA8"/>
    <w:rsid w:val="000A0E6E"/>
    <w:rsid w:val="000A33F7"/>
    <w:rsid w:val="000A4D22"/>
    <w:rsid w:val="000A61EC"/>
    <w:rsid w:val="000B04F3"/>
    <w:rsid w:val="000B3939"/>
    <w:rsid w:val="000B48AE"/>
    <w:rsid w:val="000B49FE"/>
    <w:rsid w:val="000B4F0F"/>
    <w:rsid w:val="000B5265"/>
    <w:rsid w:val="000B5D4C"/>
    <w:rsid w:val="000C1051"/>
    <w:rsid w:val="000C2AD4"/>
    <w:rsid w:val="000C45F0"/>
    <w:rsid w:val="000C7309"/>
    <w:rsid w:val="000C7FD6"/>
    <w:rsid w:val="000D04CB"/>
    <w:rsid w:val="000D16D2"/>
    <w:rsid w:val="000D1AD5"/>
    <w:rsid w:val="000D3D61"/>
    <w:rsid w:val="000D509C"/>
    <w:rsid w:val="000D5D07"/>
    <w:rsid w:val="000E034D"/>
    <w:rsid w:val="000E1E0E"/>
    <w:rsid w:val="000E2A58"/>
    <w:rsid w:val="000E2E73"/>
    <w:rsid w:val="000E32BD"/>
    <w:rsid w:val="000E7075"/>
    <w:rsid w:val="000F729F"/>
    <w:rsid w:val="0010070B"/>
    <w:rsid w:val="00103A1C"/>
    <w:rsid w:val="00103E9E"/>
    <w:rsid w:val="001047AD"/>
    <w:rsid w:val="00105A5A"/>
    <w:rsid w:val="00105C69"/>
    <w:rsid w:val="00112952"/>
    <w:rsid w:val="0011355E"/>
    <w:rsid w:val="00115277"/>
    <w:rsid w:val="0011568F"/>
    <w:rsid w:val="00117954"/>
    <w:rsid w:val="00121EEF"/>
    <w:rsid w:val="001222C5"/>
    <w:rsid w:val="001239AE"/>
    <w:rsid w:val="00123B1D"/>
    <w:rsid w:val="00125E57"/>
    <w:rsid w:val="0013101A"/>
    <w:rsid w:val="00131C8B"/>
    <w:rsid w:val="00135072"/>
    <w:rsid w:val="001406FE"/>
    <w:rsid w:val="00141B3E"/>
    <w:rsid w:val="00142057"/>
    <w:rsid w:val="00143FE0"/>
    <w:rsid w:val="00145360"/>
    <w:rsid w:val="0014643D"/>
    <w:rsid w:val="00146A51"/>
    <w:rsid w:val="00147FC7"/>
    <w:rsid w:val="00151F1C"/>
    <w:rsid w:val="00152124"/>
    <w:rsid w:val="00154D76"/>
    <w:rsid w:val="00156D65"/>
    <w:rsid w:val="00157566"/>
    <w:rsid w:val="0016062E"/>
    <w:rsid w:val="00160DD5"/>
    <w:rsid w:val="00162B2A"/>
    <w:rsid w:val="0016391B"/>
    <w:rsid w:val="00166EC4"/>
    <w:rsid w:val="001807EA"/>
    <w:rsid w:val="0018088E"/>
    <w:rsid w:val="00182C73"/>
    <w:rsid w:val="001868B7"/>
    <w:rsid w:val="00187AA6"/>
    <w:rsid w:val="001904ED"/>
    <w:rsid w:val="00191247"/>
    <w:rsid w:val="00192A4B"/>
    <w:rsid w:val="00193703"/>
    <w:rsid w:val="00193EC4"/>
    <w:rsid w:val="00193FC6"/>
    <w:rsid w:val="0019436D"/>
    <w:rsid w:val="001949AD"/>
    <w:rsid w:val="0019515C"/>
    <w:rsid w:val="00195D17"/>
    <w:rsid w:val="00195E27"/>
    <w:rsid w:val="001977F7"/>
    <w:rsid w:val="001A02EE"/>
    <w:rsid w:val="001A3DAE"/>
    <w:rsid w:val="001A60EE"/>
    <w:rsid w:val="001A6120"/>
    <w:rsid w:val="001A616B"/>
    <w:rsid w:val="001A6365"/>
    <w:rsid w:val="001A687E"/>
    <w:rsid w:val="001A7AA0"/>
    <w:rsid w:val="001A7CB3"/>
    <w:rsid w:val="001B17AB"/>
    <w:rsid w:val="001B2C16"/>
    <w:rsid w:val="001B5870"/>
    <w:rsid w:val="001C19B1"/>
    <w:rsid w:val="001C4D2E"/>
    <w:rsid w:val="001C4F19"/>
    <w:rsid w:val="001C55B4"/>
    <w:rsid w:val="001C58AD"/>
    <w:rsid w:val="001C7E36"/>
    <w:rsid w:val="001D427F"/>
    <w:rsid w:val="001D717D"/>
    <w:rsid w:val="001D7C64"/>
    <w:rsid w:val="001E10F9"/>
    <w:rsid w:val="001E484A"/>
    <w:rsid w:val="001E59DA"/>
    <w:rsid w:val="001E6F22"/>
    <w:rsid w:val="001E76FE"/>
    <w:rsid w:val="001F1960"/>
    <w:rsid w:val="001F1FFB"/>
    <w:rsid w:val="001F3972"/>
    <w:rsid w:val="001F517C"/>
    <w:rsid w:val="00200A03"/>
    <w:rsid w:val="00201B64"/>
    <w:rsid w:val="00201BD2"/>
    <w:rsid w:val="00203D2C"/>
    <w:rsid w:val="00204E12"/>
    <w:rsid w:val="002050D5"/>
    <w:rsid w:val="00213DB3"/>
    <w:rsid w:val="00215570"/>
    <w:rsid w:val="00221FEA"/>
    <w:rsid w:val="00222678"/>
    <w:rsid w:val="00224DFF"/>
    <w:rsid w:val="00225F56"/>
    <w:rsid w:val="002328BD"/>
    <w:rsid w:val="00233CE3"/>
    <w:rsid w:val="00234F59"/>
    <w:rsid w:val="0023534C"/>
    <w:rsid w:val="00236358"/>
    <w:rsid w:val="00241F64"/>
    <w:rsid w:val="0024587D"/>
    <w:rsid w:val="00246904"/>
    <w:rsid w:val="00246930"/>
    <w:rsid w:val="00247337"/>
    <w:rsid w:val="00250AD4"/>
    <w:rsid w:val="00251B58"/>
    <w:rsid w:val="00251CDF"/>
    <w:rsid w:val="00255B3F"/>
    <w:rsid w:val="00256C79"/>
    <w:rsid w:val="002608D7"/>
    <w:rsid w:val="00262BEE"/>
    <w:rsid w:val="00264FB0"/>
    <w:rsid w:val="00266154"/>
    <w:rsid w:val="0026697E"/>
    <w:rsid w:val="002700A1"/>
    <w:rsid w:val="00270825"/>
    <w:rsid w:val="002720B2"/>
    <w:rsid w:val="00274F7C"/>
    <w:rsid w:val="00275532"/>
    <w:rsid w:val="00277883"/>
    <w:rsid w:val="002779F9"/>
    <w:rsid w:val="002833F6"/>
    <w:rsid w:val="002854DD"/>
    <w:rsid w:val="00285D9E"/>
    <w:rsid w:val="00291970"/>
    <w:rsid w:val="00292041"/>
    <w:rsid w:val="00292497"/>
    <w:rsid w:val="00292EC8"/>
    <w:rsid w:val="00294CE6"/>
    <w:rsid w:val="002966DC"/>
    <w:rsid w:val="002975D9"/>
    <w:rsid w:val="00297B1A"/>
    <w:rsid w:val="00297DBE"/>
    <w:rsid w:val="002A047F"/>
    <w:rsid w:val="002A7743"/>
    <w:rsid w:val="002B0BE6"/>
    <w:rsid w:val="002B15CD"/>
    <w:rsid w:val="002B5217"/>
    <w:rsid w:val="002B7390"/>
    <w:rsid w:val="002B7F47"/>
    <w:rsid w:val="002C09A7"/>
    <w:rsid w:val="002C35F7"/>
    <w:rsid w:val="002C4AAF"/>
    <w:rsid w:val="002C5554"/>
    <w:rsid w:val="002C571B"/>
    <w:rsid w:val="002C5757"/>
    <w:rsid w:val="002C6FCF"/>
    <w:rsid w:val="002C7B04"/>
    <w:rsid w:val="002D6244"/>
    <w:rsid w:val="002D7376"/>
    <w:rsid w:val="002E09A3"/>
    <w:rsid w:val="002E2572"/>
    <w:rsid w:val="002E27E9"/>
    <w:rsid w:val="002E2E86"/>
    <w:rsid w:val="002E58FD"/>
    <w:rsid w:val="002E5C07"/>
    <w:rsid w:val="002E70B4"/>
    <w:rsid w:val="002E7320"/>
    <w:rsid w:val="002F1228"/>
    <w:rsid w:val="002F15BC"/>
    <w:rsid w:val="002F1ACE"/>
    <w:rsid w:val="002F2460"/>
    <w:rsid w:val="002F24D9"/>
    <w:rsid w:val="002F3B56"/>
    <w:rsid w:val="002F3BBC"/>
    <w:rsid w:val="002F4B14"/>
    <w:rsid w:val="002F4B4F"/>
    <w:rsid w:val="002F5DE6"/>
    <w:rsid w:val="002F72C0"/>
    <w:rsid w:val="003060BA"/>
    <w:rsid w:val="0030655D"/>
    <w:rsid w:val="00306962"/>
    <w:rsid w:val="00307DFD"/>
    <w:rsid w:val="003106E6"/>
    <w:rsid w:val="0031093A"/>
    <w:rsid w:val="003110EF"/>
    <w:rsid w:val="00311B85"/>
    <w:rsid w:val="00315FAD"/>
    <w:rsid w:val="003170EB"/>
    <w:rsid w:val="003202AB"/>
    <w:rsid w:val="00320481"/>
    <w:rsid w:val="00320902"/>
    <w:rsid w:val="00320DC3"/>
    <w:rsid w:val="00321FC1"/>
    <w:rsid w:val="00323077"/>
    <w:rsid w:val="0032463B"/>
    <w:rsid w:val="0033090A"/>
    <w:rsid w:val="003319F6"/>
    <w:rsid w:val="0033483E"/>
    <w:rsid w:val="00334B11"/>
    <w:rsid w:val="00334CFC"/>
    <w:rsid w:val="00337E9B"/>
    <w:rsid w:val="00341E9C"/>
    <w:rsid w:val="00342ACD"/>
    <w:rsid w:val="00343063"/>
    <w:rsid w:val="003434F0"/>
    <w:rsid w:val="00344990"/>
    <w:rsid w:val="00346ED1"/>
    <w:rsid w:val="0034768F"/>
    <w:rsid w:val="00354A61"/>
    <w:rsid w:val="0036203F"/>
    <w:rsid w:val="00364852"/>
    <w:rsid w:val="00366C76"/>
    <w:rsid w:val="00367DB4"/>
    <w:rsid w:val="00370DFE"/>
    <w:rsid w:val="003720B2"/>
    <w:rsid w:val="00372B35"/>
    <w:rsid w:val="00375A8B"/>
    <w:rsid w:val="003760E2"/>
    <w:rsid w:val="0037623A"/>
    <w:rsid w:val="003763D1"/>
    <w:rsid w:val="00376DC2"/>
    <w:rsid w:val="0037774A"/>
    <w:rsid w:val="00380B5D"/>
    <w:rsid w:val="00380FCE"/>
    <w:rsid w:val="00383459"/>
    <w:rsid w:val="003846D6"/>
    <w:rsid w:val="00384F82"/>
    <w:rsid w:val="003858D6"/>
    <w:rsid w:val="00385C96"/>
    <w:rsid w:val="003909F4"/>
    <w:rsid w:val="00390ED2"/>
    <w:rsid w:val="00391840"/>
    <w:rsid w:val="00391E3B"/>
    <w:rsid w:val="0039302A"/>
    <w:rsid w:val="00393352"/>
    <w:rsid w:val="0039399C"/>
    <w:rsid w:val="00394FEB"/>
    <w:rsid w:val="003A0EAB"/>
    <w:rsid w:val="003A164D"/>
    <w:rsid w:val="003A2C28"/>
    <w:rsid w:val="003A38A9"/>
    <w:rsid w:val="003A55D1"/>
    <w:rsid w:val="003A6BD1"/>
    <w:rsid w:val="003A7F0E"/>
    <w:rsid w:val="003B134A"/>
    <w:rsid w:val="003B187C"/>
    <w:rsid w:val="003B19D5"/>
    <w:rsid w:val="003B1D8D"/>
    <w:rsid w:val="003B26E8"/>
    <w:rsid w:val="003B3BB9"/>
    <w:rsid w:val="003B48AA"/>
    <w:rsid w:val="003B5470"/>
    <w:rsid w:val="003B57DC"/>
    <w:rsid w:val="003C09A0"/>
    <w:rsid w:val="003C1628"/>
    <w:rsid w:val="003C7146"/>
    <w:rsid w:val="003C772D"/>
    <w:rsid w:val="003D2DD4"/>
    <w:rsid w:val="003D3E60"/>
    <w:rsid w:val="003D5AAA"/>
    <w:rsid w:val="003D6F7E"/>
    <w:rsid w:val="003E0A7A"/>
    <w:rsid w:val="003E0E5F"/>
    <w:rsid w:val="003E13E5"/>
    <w:rsid w:val="003E1A9C"/>
    <w:rsid w:val="003E2700"/>
    <w:rsid w:val="003E2C08"/>
    <w:rsid w:val="003E43BC"/>
    <w:rsid w:val="003E4BD1"/>
    <w:rsid w:val="003E4E51"/>
    <w:rsid w:val="003F0C0B"/>
    <w:rsid w:val="003F1E91"/>
    <w:rsid w:val="0040163C"/>
    <w:rsid w:val="004020E7"/>
    <w:rsid w:val="004041B1"/>
    <w:rsid w:val="004057C2"/>
    <w:rsid w:val="004103EB"/>
    <w:rsid w:val="0041072F"/>
    <w:rsid w:val="0041335A"/>
    <w:rsid w:val="00413D45"/>
    <w:rsid w:val="00415347"/>
    <w:rsid w:val="0041741D"/>
    <w:rsid w:val="00417B75"/>
    <w:rsid w:val="00420930"/>
    <w:rsid w:val="00420B3E"/>
    <w:rsid w:val="00422CBD"/>
    <w:rsid w:val="00423639"/>
    <w:rsid w:val="00423EA4"/>
    <w:rsid w:val="00424848"/>
    <w:rsid w:val="00425E58"/>
    <w:rsid w:val="0042633B"/>
    <w:rsid w:val="00430411"/>
    <w:rsid w:val="00430CA0"/>
    <w:rsid w:val="00431152"/>
    <w:rsid w:val="00432911"/>
    <w:rsid w:val="0043397B"/>
    <w:rsid w:val="00436A47"/>
    <w:rsid w:val="00436BBA"/>
    <w:rsid w:val="00436D3D"/>
    <w:rsid w:val="00440995"/>
    <w:rsid w:val="004419DF"/>
    <w:rsid w:val="004420DF"/>
    <w:rsid w:val="0044269C"/>
    <w:rsid w:val="004468B1"/>
    <w:rsid w:val="00447658"/>
    <w:rsid w:val="00450745"/>
    <w:rsid w:val="00452CFB"/>
    <w:rsid w:val="004548A8"/>
    <w:rsid w:val="00457C3D"/>
    <w:rsid w:val="00457FCC"/>
    <w:rsid w:val="00462725"/>
    <w:rsid w:val="00462C9A"/>
    <w:rsid w:val="00463187"/>
    <w:rsid w:val="004703BF"/>
    <w:rsid w:val="004705DB"/>
    <w:rsid w:val="00472912"/>
    <w:rsid w:val="00473C07"/>
    <w:rsid w:val="004757C3"/>
    <w:rsid w:val="00475825"/>
    <w:rsid w:val="0047593C"/>
    <w:rsid w:val="004764E7"/>
    <w:rsid w:val="00477292"/>
    <w:rsid w:val="0047754B"/>
    <w:rsid w:val="00477797"/>
    <w:rsid w:val="004819F4"/>
    <w:rsid w:val="00484FBA"/>
    <w:rsid w:val="00485323"/>
    <w:rsid w:val="00486AD3"/>
    <w:rsid w:val="00491B0A"/>
    <w:rsid w:val="0049276B"/>
    <w:rsid w:val="00494070"/>
    <w:rsid w:val="004A26C6"/>
    <w:rsid w:val="004A4497"/>
    <w:rsid w:val="004A4689"/>
    <w:rsid w:val="004A47F2"/>
    <w:rsid w:val="004A582A"/>
    <w:rsid w:val="004A6104"/>
    <w:rsid w:val="004A69A0"/>
    <w:rsid w:val="004A6ADF"/>
    <w:rsid w:val="004A6EB6"/>
    <w:rsid w:val="004A7B9D"/>
    <w:rsid w:val="004A7FBA"/>
    <w:rsid w:val="004B272E"/>
    <w:rsid w:val="004B4438"/>
    <w:rsid w:val="004B4CBB"/>
    <w:rsid w:val="004C1D2B"/>
    <w:rsid w:val="004C2E97"/>
    <w:rsid w:val="004C4871"/>
    <w:rsid w:val="004C62D0"/>
    <w:rsid w:val="004C6B41"/>
    <w:rsid w:val="004D049C"/>
    <w:rsid w:val="004D151E"/>
    <w:rsid w:val="004D1984"/>
    <w:rsid w:val="004D2A29"/>
    <w:rsid w:val="004D3FC5"/>
    <w:rsid w:val="004D470D"/>
    <w:rsid w:val="004D636E"/>
    <w:rsid w:val="004D6AA0"/>
    <w:rsid w:val="004E081F"/>
    <w:rsid w:val="004F0933"/>
    <w:rsid w:val="004F1861"/>
    <w:rsid w:val="004F356D"/>
    <w:rsid w:val="004F5815"/>
    <w:rsid w:val="004F61F4"/>
    <w:rsid w:val="004F63C7"/>
    <w:rsid w:val="004F6905"/>
    <w:rsid w:val="00501969"/>
    <w:rsid w:val="00501A4C"/>
    <w:rsid w:val="00501DA8"/>
    <w:rsid w:val="00502E64"/>
    <w:rsid w:val="00502FCA"/>
    <w:rsid w:val="00506271"/>
    <w:rsid w:val="00506DB5"/>
    <w:rsid w:val="00513090"/>
    <w:rsid w:val="00516F08"/>
    <w:rsid w:val="00517386"/>
    <w:rsid w:val="0051750F"/>
    <w:rsid w:val="005247B7"/>
    <w:rsid w:val="00532434"/>
    <w:rsid w:val="0053301D"/>
    <w:rsid w:val="00535A69"/>
    <w:rsid w:val="00536189"/>
    <w:rsid w:val="00537496"/>
    <w:rsid w:val="00541326"/>
    <w:rsid w:val="00541863"/>
    <w:rsid w:val="00542575"/>
    <w:rsid w:val="00543734"/>
    <w:rsid w:val="00543C3B"/>
    <w:rsid w:val="005451D1"/>
    <w:rsid w:val="005454BD"/>
    <w:rsid w:val="00546BA8"/>
    <w:rsid w:val="005511C3"/>
    <w:rsid w:val="00553242"/>
    <w:rsid w:val="00554AC1"/>
    <w:rsid w:val="005550DB"/>
    <w:rsid w:val="0055753F"/>
    <w:rsid w:val="0056089E"/>
    <w:rsid w:val="005609EC"/>
    <w:rsid w:val="005631B1"/>
    <w:rsid w:val="00564E62"/>
    <w:rsid w:val="005702DE"/>
    <w:rsid w:val="00571A25"/>
    <w:rsid w:val="00573087"/>
    <w:rsid w:val="005735C0"/>
    <w:rsid w:val="00575C06"/>
    <w:rsid w:val="00575FDB"/>
    <w:rsid w:val="00577767"/>
    <w:rsid w:val="0058240C"/>
    <w:rsid w:val="00583FBF"/>
    <w:rsid w:val="00586878"/>
    <w:rsid w:val="00586B8E"/>
    <w:rsid w:val="00587F33"/>
    <w:rsid w:val="005903F2"/>
    <w:rsid w:val="0059738A"/>
    <w:rsid w:val="005A0BB1"/>
    <w:rsid w:val="005A0DE1"/>
    <w:rsid w:val="005A5775"/>
    <w:rsid w:val="005A59B8"/>
    <w:rsid w:val="005B2D5E"/>
    <w:rsid w:val="005B4649"/>
    <w:rsid w:val="005B4852"/>
    <w:rsid w:val="005B5B65"/>
    <w:rsid w:val="005B73B4"/>
    <w:rsid w:val="005B7866"/>
    <w:rsid w:val="005C2F5D"/>
    <w:rsid w:val="005C6FE7"/>
    <w:rsid w:val="005D02B3"/>
    <w:rsid w:val="005D0A49"/>
    <w:rsid w:val="005D1B28"/>
    <w:rsid w:val="005D2E86"/>
    <w:rsid w:val="005D5693"/>
    <w:rsid w:val="005D5B75"/>
    <w:rsid w:val="005D5F7A"/>
    <w:rsid w:val="005E0AF6"/>
    <w:rsid w:val="005E0B2A"/>
    <w:rsid w:val="005E24C6"/>
    <w:rsid w:val="005E4BEB"/>
    <w:rsid w:val="005E59EC"/>
    <w:rsid w:val="005E7719"/>
    <w:rsid w:val="005E7999"/>
    <w:rsid w:val="005E7A18"/>
    <w:rsid w:val="005F0F42"/>
    <w:rsid w:val="005F10EE"/>
    <w:rsid w:val="005F1119"/>
    <w:rsid w:val="005F3B95"/>
    <w:rsid w:val="00600A18"/>
    <w:rsid w:val="0060229A"/>
    <w:rsid w:val="0060240C"/>
    <w:rsid w:val="006037C3"/>
    <w:rsid w:val="00604556"/>
    <w:rsid w:val="006051F2"/>
    <w:rsid w:val="006056CA"/>
    <w:rsid w:val="006074B3"/>
    <w:rsid w:val="0061099A"/>
    <w:rsid w:val="00610D55"/>
    <w:rsid w:val="00611F36"/>
    <w:rsid w:val="00612826"/>
    <w:rsid w:val="00613415"/>
    <w:rsid w:val="00617431"/>
    <w:rsid w:val="006200A9"/>
    <w:rsid w:val="00620233"/>
    <w:rsid w:val="00624BAC"/>
    <w:rsid w:val="00625C97"/>
    <w:rsid w:val="00626B0C"/>
    <w:rsid w:val="00632511"/>
    <w:rsid w:val="00632D01"/>
    <w:rsid w:val="006344D8"/>
    <w:rsid w:val="00634CFE"/>
    <w:rsid w:val="00635C78"/>
    <w:rsid w:val="00641389"/>
    <w:rsid w:val="00643E89"/>
    <w:rsid w:val="00650948"/>
    <w:rsid w:val="00651E84"/>
    <w:rsid w:val="00651EAC"/>
    <w:rsid w:val="00652AD0"/>
    <w:rsid w:val="00653A9A"/>
    <w:rsid w:val="00654D5A"/>
    <w:rsid w:val="0065535F"/>
    <w:rsid w:val="00655592"/>
    <w:rsid w:val="00656CD6"/>
    <w:rsid w:val="006604A2"/>
    <w:rsid w:val="006611ED"/>
    <w:rsid w:val="0066783F"/>
    <w:rsid w:val="0067226C"/>
    <w:rsid w:val="00684719"/>
    <w:rsid w:val="00685F8D"/>
    <w:rsid w:val="00687CF2"/>
    <w:rsid w:val="00687DD4"/>
    <w:rsid w:val="00690711"/>
    <w:rsid w:val="00691975"/>
    <w:rsid w:val="006936BD"/>
    <w:rsid w:val="0069462D"/>
    <w:rsid w:val="006951DE"/>
    <w:rsid w:val="00695A6E"/>
    <w:rsid w:val="00697250"/>
    <w:rsid w:val="0069753C"/>
    <w:rsid w:val="00697F99"/>
    <w:rsid w:val="006A2371"/>
    <w:rsid w:val="006A3DC1"/>
    <w:rsid w:val="006A6D93"/>
    <w:rsid w:val="006A71A8"/>
    <w:rsid w:val="006B129C"/>
    <w:rsid w:val="006B17F4"/>
    <w:rsid w:val="006B3AF6"/>
    <w:rsid w:val="006B60B7"/>
    <w:rsid w:val="006B670D"/>
    <w:rsid w:val="006B6AB9"/>
    <w:rsid w:val="006B7021"/>
    <w:rsid w:val="006C1A5C"/>
    <w:rsid w:val="006C2043"/>
    <w:rsid w:val="006C51EB"/>
    <w:rsid w:val="006D1F2D"/>
    <w:rsid w:val="006D20C4"/>
    <w:rsid w:val="006D45F4"/>
    <w:rsid w:val="006D4DD1"/>
    <w:rsid w:val="006D5809"/>
    <w:rsid w:val="006D6024"/>
    <w:rsid w:val="006D64B2"/>
    <w:rsid w:val="006E0E68"/>
    <w:rsid w:val="006E1CB3"/>
    <w:rsid w:val="006E26A3"/>
    <w:rsid w:val="006E29F9"/>
    <w:rsid w:val="006E2D7B"/>
    <w:rsid w:val="006E34D2"/>
    <w:rsid w:val="006E359E"/>
    <w:rsid w:val="006E3ED5"/>
    <w:rsid w:val="006E4099"/>
    <w:rsid w:val="006E6485"/>
    <w:rsid w:val="006E75BC"/>
    <w:rsid w:val="006E7E8B"/>
    <w:rsid w:val="006F00BB"/>
    <w:rsid w:val="006F1253"/>
    <w:rsid w:val="006F2A88"/>
    <w:rsid w:val="006F4DA8"/>
    <w:rsid w:val="006F54A4"/>
    <w:rsid w:val="007013DA"/>
    <w:rsid w:val="0070191D"/>
    <w:rsid w:val="0070336C"/>
    <w:rsid w:val="00703538"/>
    <w:rsid w:val="0070470D"/>
    <w:rsid w:val="00704753"/>
    <w:rsid w:val="00705C05"/>
    <w:rsid w:val="00706F62"/>
    <w:rsid w:val="007102FE"/>
    <w:rsid w:val="0071130A"/>
    <w:rsid w:val="0071354B"/>
    <w:rsid w:val="007162B3"/>
    <w:rsid w:val="007166AD"/>
    <w:rsid w:val="007222BA"/>
    <w:rsid w:val="007227BD"/>
    <w:rsid w:val="00722C81"/>
    <w:rsid w:val="00724A6B"/>
    <w:rsid w:val="00725199"/>
    <w:rsid w:val="007301B0"/>
    <w:rsid w:val="00731B89"/>
    <w:rsid w:val="007323D8"/>
    <w:rsid w:val="007339E6"/>
    <w:rsid w:val="00733A2D"/>
    <w:rsid w:val="00733ABB"/>
    <w:rsid w:val="00734236"/>
    <w:rsid w:val="007347A9"/>
    <w:rsid w:val="00734A7A"/>
    <w:rsid w:val="00740794"/>
    <w:rsid w:val="00741A5E"/>
    <w:rsid w:val="007425F8"/>
    <w:rsid w:val="00744312"/>
    <w:rsid w:val="007459E2"/>
    <w:rsid w:val="007521ED"/>
    <w:rsid w:val="00752620"/>
    <w:rsid w:val="00754CB9"/>
    <w:rsid w:val="00756D5B"/>
    <w:rsid w:val="00757734"/>
    <w:rsid w:val="00761A2B"/>
    <w:rsid w:val="007642F9"/>
    <w:rsid w:val="007731AC"/>
    <w:rsid w:val="0077611B"/>
    <w:rsid w:val="0077612A"/>
    <w:rsid w:val="0077774E"/>
    <w:rsid w:val="007816D1"/>
    <w:rsid w:val="007832D5"/>
    <w:rsid w:val="0078551E"/>
    <w:rsid w:val="007868B1"/>
    <w:rsid w:val="00790F87"/>
    <w:rsid w:val="0079228A"/>
    <w:rsid w:val="007935C0"/>
    <w:rsid w:val="00793FBA"/>
    <w:rsid w:val="007945F1"/>
    <w:rsid w:val="00794E95"/>
    <w:rsid w:val="007A0003"/>
    <w:rsid w:val="007A1688"/>
    <w:rsid w:val="007A1F04"/>
    <w:rsid w:val="007A20CF"/>
    <w:rsid w:val="007A568A"/>
    <w:rsid w:val="007A659C"/>
    <w:rsid w:val="007A6666"/>
    <w:rsid w:val="007A6B59"/>
    <w:rsid w:val="007B0DD7"/>
    <w:rsid w:val="007B193A"/>
    <w:rsid w:val="007B23A0"/>
    <w:rsid w:val="007B3BF3"/>
    <w:rsid w:val="007B407A"/>
    <w:rsid w:val="007B4680"/>
    <w:rsid w:val="007B4C1C"/>
    <w:rsid w:val="007B59A7"/>
    <w:rsid w:val="007B6829"/>
    <w:rsid w:val="007C1515"/>
    <w:rsid w:val="007C1666"/>
    <w:rsid w:val="007C1BEA"/>
    <w:rsid w:val="007C20BB"/>
    <w:rsid w:val="007C4763"/>
    <w:rsid w:val="007C767B"/>
    <w:rsid w:val="007D1294"/>
    <w:rsid w:val="007D145A"/>
    <w:rsid w:val="007D2D6D"/>
    <w:rsid w:val="007D3A2E"/>
    <w:rsid w:val="007D6345"/>
    <w:rsid w:val="007E045B"/>
    <w:rsid w:val="007E0F87"/>
    <w:rsid w:val="007E17E6"/>
    <w:rsid w:val="007E26FE"/>
    <w:rsid w:val="007E3223"/>
    <w:rsid w:val="007E5344"/>
    <w:rsid w:val="007E7738"/>
    <w:rsid w:val="007E7993"/>
    <w:rsid w:val="007F0F15"/>
    <w:rsid w:val="007F3853"/>
    <w:rsid w:val="007F3CD7"/>
    <w:rsid w:val="00800961"/>
    <w:rsid w:val="008024FA"/>
    <w:rsid w:val="0080273C"/>
    <w:rsid w:val="00803818"/>
    <w:rsid w:val="00806051"/>
    <w:rsid w:val="00807EF4"/>
    <w:rsid w:val="00813756"/>
    <w:rsid w:val="00814399"/>
    <w:rsid w:val="00814474"/>
    <w:rsid w:val="00816214"/>
    <w:rsid w:val="008178A8"/>
    <w:rsid w:val="00820562"/>
    <w:rsid w:val="00821D76"/>
    <w:rsid w:val="0082258F"/>
    <w:rsid w:val="0082400E"/>
    <w:rsid w:val="008252DD"/>
    <w:rsid w:val="00825F9D"/>
    <w:rsid w:val="0082641B"/>
    <w:rsid w:val="00832412"/>
    <w:rsid w:val="008330BE"/>
    <w:rsid w:val="00833331"/>
    <w:rsid w:val="00834DBC"/>
    <w:rsid w:val="008365A4"/>
    <w:rsid w:val="008419ED"/>
    <w:rsid w:val="00842F30"/>
    <w:rsid w:val="00843191"/>
    <w:rsid w:val="0084379E"/>
    <w:rsid w:val="00843EFE"/>
    <w:rsid w:val="008446D9"/>
    <w:rsid w:val="00845183"/>
    <w:rsid w:val="008471B7"/>
    <w:rsid w:val="00847DFF"/>
    <w:rsid w:val="00853B96"/>
    <w:rsid w:val="0085574A"/>
    <w:rsid w:val="00857717"/>
    <w:rsid w:val="008633F1"/>
    <w:rsid w:val="00863ED5"/>
    <w:rsid w:val="0086459C"/>
    <w:rsid w:val="00865BF0"/>
    <w:rsid w:val="00870811"/>
    <w:rsid w:val="00871379"/>
    <w:rsid w:val="00874259"/>
    <w:rsid w:val="00874698"/>
    <w:rsid w:val="00874EFA"/>
    <w:rsid w:val="008759C0"/>
    <w:rsid w:val="00875FF1"/>
    <w:rsid w:val="008771C7"/>
    <w:rsid w:val="00883CB5"/>
    <w:rsid w:val="00883E8C"/>
    <w:rsid w:val="00884217"/>
    <w:rsid w:val="00884D52"/>
    <w:rsid w:val="00886736"/>
    <w:rsid w:val="00886FD9"/>
    <w:rsid w:val="00887052"/>
    <w:rsid w:val="008909BF"/>
    <w:rsid w:val="00892234"/>
    <w:rsid w:val="008924C6"/>
    <w:rsid w:val="008934FE"/>
    <w:rsid w:val="00895092"/>
    <w:rsid w:val="00895D73"/>
    <w:rsid w:val="008966F4"/>
    <w:rsid w:val="008A098B"/>
    <w:rsid w:val="008A29DA"/>
    <w:rsid w:val="008A5807"/>
    <w:rsid w:val="008A5B36"/>
    <w:rsid w:val="008B1326"/>
    <w:rsid w:val="008B6C89"/>
    <w:rsid w:val="008B7BDB"/>
    <w:rsid w:val="008C2173"/>
    <w:rsid w:val="008C4273"/>
    <w:rsid w:val="008C4779"/>
    <w:rsid w:val="008C512C"/>
    <w:rsid w:val="008C6CF5"/>
    <w:rsid w:val="008C7335"/>
    <w:rsid w:val="008C756C"/>
    <w:rsid w:val="008D6293"/>
    <w:rsid w:val="008D6F71"/>
    <w:rsid w:val="008E6FAE"/>
    <w:rsid w:val="008F23F7"/>
    <w:rsid w:val="008F5234"/>
    <w:rsid w:val="008F6423"/>
    <w:rsid w:val="008F6607"/>
    <w:rsid w:val="008F7888"/>
    <w:rsid w:val="009007A8"/>
    <w:rsid w:val="00900882"/>
    <w:rsid w:val="009016AB"/>
    <w:rsid w:val="00902620"/>
    <w:rsid w:val="009029E2"/>
    <w:rsid w:val="009035CD"/>
    <w:rsid w:val="0090434C"/>
    <w:rsid w:val="0090452C"/>
    <w:rsid w:val="0090494A"/>
    <w:rsid w:val="00904AF3"/>
    <w:rsid w:val="00913ACC"/>
    <w:rsid w:val="00915A0F"/>
    <w:rsid w:val="009165DA"/>
    <w:rsid w:val="00916B25"/>
    <w:rsid w:val="009174AC"/>
    <w:rsid w:val="00917B29"/>
    <w:rsid w:val="009206A5"/>
    <w:rsid w:val="00921360"/>
    <w:rsid w:val="00922813"/>
    <w:rsid w:val="009243A6"/>
    <w:rsid w:val="0092758C"/>
    <w:rsid w:val="0092794D"/>
    <w:rsid w:val="00930B8F"/>
    <w:rsid w:val="00930CE2"/>
    <w:rsid w:val="009317CA"/>
    <w:rsid w:val="00933EF6"/>
    <w:rsid w:val="009340E0"/>
    <w:rsid w:val="00934829"/>
    <w:rsid w:val="00936DA1"/>
    <w:rsid w:val="00937F24"/>
    <w:rsid w:val="009408FF"/>
    <w:rsid w:val="009416A5"/>
    <w:rsid w:val="009470C8"/>
    <w:rsid w:val="00950F2E"/>
    <w:rsid w:val="00954AF3"/>
    <w:rsid w:val="00954C39"/>
    <w:rsid w:val="00955178"/>
    <w:rsid w:val="00956339"/>
    <w:rsid w:val="0096512C"/>
    <w:rsid w:val="0097018C"/>
    <w:rsid w:val="00971512"/>
    <w:rsid w:val="00971BF3"/>
    <w:rsid w:val="00973E22"/>
    <w:rsid w:val="009751A5"/>
    <w:rsid w:val="009756E6"/>
    <w:rsid w:val="00977AE2"/>
    <w:rsid w:val="0098370D"/>
    <w:rsid w:val="00983A8D"/>
    <w:rsid w:val="009849BC"/>
    <w:rsid w:val="00986058"/>
    <w:rsid w:val="0098749B"/>
    <w:rsid w:val="00987E05"/>
    <w:rsid w:val="00990D82"/>
    <w:rsid w:val="009916DB"/>
    <w:rsid w:val="00991C33"/>
    <w:rsid w:val="00992035"/>
    <w:rsid w:val="00992D55"/>
    <w:rsid w:val="00995643"/>
    <w:rsid w:val="00996FD5"/>
    <w:rsid w:val="009A147A"/>
    <w:rsid w:val="009A2C55"/>
    <w:rsid w:val="009A336A"/>
    <w:rsid w:val="009B0908"/>
    <w:rsid w:val="009B19FB"/>
    <w:rsid w:val="009B1FB6"/>
    <w:rsid w:val="009B48C5"/>
    <w:rsid w:val="009B54A4"/>
    <w:rsid w:val="009B5B86"/>
    <w:rsid w:val="009B749F"/>
    <w:rsid w:val="009C21F7"/>
    <w:rsid w:val="009C473B"/>
    <w:rsid w:val="009D12A2"/>
    <w:rsid w:val="009D16FE"/>
    <w:rsid w:val="009D180F"/>
    <w:rsid w:val="009D2B31"/>
    <w:rsid w:val="009D30B9"/>
    <w:rsid w:val="009D63F1"/>
    <w:rsid w:val="009D767D"/>
    <w:rsid w:val="009E087C"/>
    <w:rsid w:val="009E16D0"/>
    <w:rsid w:val="009E28CE"/>
    <w:rsid w:val="009E2FFF"/>
    <w:rsid w:val="009E5D03"/>
    <w:rsid w:val="009E749B"/>
    <w:rsid w:val="009F1155"/>
    <w:rsid w:val="009F20AF"/>
    <w:rsid w:val="009F4BF8"/>
    <w:rsid w:val="009F6833"/>
    <w:rsid w:val="00A01CB5"/>
    <w:rsid w:val="00A05C28"/>
    <w:rsid w:val="00A103DF"/>
    <w:rsid w:val="00A1051C"/>
    <w:rsid w:val="00A10EFE"/>
    <w:rsid w:val="00A13649"/>
    <w:rsid w:val="00A15452"/>
    <w:rsid w:val="00A15B14"/>
    <w:rsid w:val="00A16D0E"/>
    <w:rsid w:val="00A1707F"/>
    <w:rsid w:val="00A17691"/>
    <w:rsid w:val="00A176B0"/>
    <w:rsid w:val="00A2605E"/>
    <w:rsid w:val="00A33BA4"/>
    <w:rsid w:val="00A34B55"/>
    <w:rsid w:val="00A3565F"/>
    <w:rsid w:val="00A37793"/>
    <w:rsid w:val="00A401C7"/>
    <w:rsid w:val="00A40FDC"/>
    <w:rsid w:val="00A45C6F"/>
    <w:rsid w:val="00A477CE"/>
    <w:rsid w:val="00A511EE"/>
    <w:rsid w:val="00A53D85"/>
    <w:rsid w:val="00A54720"/>
    <w:rsid w:val="00A56716"/>
    <w:rsid w:val="00A60A09"/>
    <w:rsid w:val="00A63B5A"/>
    <w:rsid w:val="00A70F60"/>
    <w:rsid w:val="00A735CE"/>
    <w:rsid w:val="00A73BC6"/>
    <w:rsid w:val="00A77003"/>
    <w:rsid w:val="00A77C5E"/>
    <w:rsid w:val="00A77D8C"/>
    <w:rsid w:val="00A77F53"/>
    <w:rsid w:val="00A81E95"/>
    <w:rsid w:val="00A84235"/>
    <w:rsid w:val="00A868E0"/>
    <w:rsid w:val="00A87552"/>
    <w:rsid w:val="00A90EFC"/>
    <w:rsid w:val="00A94996"/>
    <w:rsid w:val="00A95078"/>
    <w:rsid w:val="00A96986"/>
    <w:rsid w:val="00AA0044"/>
    <w:rsid w:val="00AA1A30"/>
    <w:rsid w:val="00AA1FAF"/>
    <w:rsid w:val="00AA225E"/>
    <w:rsid w:val="00AA3A76"/>
    <w:rsid w:val="00AA3D65"/>
    <w:rsid w:val="00AA4E4B"/>
    <w:rsid w:val="00AB0C5B"/>
    <w:rsid w:val="00AB2015"/>
    <w:rsid w:val="00AB22BF"/>
    <w:rsid w:val="00AB27BC"/>
    <w:rsid w:val="00AB2D33"/>
    <w:rsid w:val="00AB4633"/>
    <w:rsid w:val="00AB6655"/>
    <w:rsid w:val="00AB7303"/>
    <w:rsid w:val="00AC0413"/>
    <w:rsid w:val="00AC1001"/>
    <w:rsid w:val="00AC116F"/>
    <w:rsid w:val="00AC1EFB"/>
    <w:rsid w:val="00AC557B"/>
    <w:rsid w:val="00AC76FC"/>
    <w:rsid w:val="00AC7F5D"/>
    <w:rsid w:val="00AD2501"/>
    <w:rsid w:val="00AD632A"/>
    <w:rsid w:val="00AD6BAA"/>
    <w:rsid w:val="00AE03A7"/>
    <w:rsid w:val="00AE0FC1"/>
    <w:rsid w:val="00AE15D0"/>
    <w:rsid w:val="00AE2210"/>
    <w:rsid w:val="00AE2369"/>
    <w:rsid w:val="00AE28CC"/>
    <w:rsid w:val="00AE2E37"/>
    <w:rsid w:val="00AE4172"/>
    <w:rsid w:val="00AE5ABB"/>
    <w:rsid w:val="00AF04C2"/>
    <w:rsid w:val="00AF342B"/>
    <w:rsid w:val="00AF6EFF"/>
    <w:rsid w:val="00B01E14"/>
    <w:rsid w:val="00B01ECE"/>
    <w:rsid w:val="00B06713"/>
    <w:rsid w:val="00B1126B"/>
    <w:rsid w:val="00B1290D"/>
    <w:rsid w:val="00B129F1"/>
    <w:rsid w:val="00B13BA9"/>
    <w:rsid w:val="00B14471"/>
    <w:rsid w:val="00B150F7"/>
    <w:rsid w:val="00B22728"/>
    <w:rsid w:val="00B229F7"/>
    <w:rsid w:val="00B25D2D"/>
    <w:rsid w:val="00B26F97"/>
    <w:rsid w:val="00B276F2"/>
    <w:rsid w:val="00B3279B"/>
    <w:rsid w:val="00B32EBC"/>
    <w:rsid w:val="00B335DE"/>
    <w:rsid w:val="00B33DA8"/>
    <w:rsid w:val="00B3739B"/>
    <w:rsid w:val="00B4055C"/>
    <w:rsid w:val="00B41210"/>
    <w:rsid w:val="00B501BA"/>
    <w:rsid w:val="00B5197B"/>
    <w:rsid w:val="00B51F98"/>
    <w:rsid w:val="00B525D1"/>
    <w:rsid w:val="00B52793"/>
    <w:rsid w:val="00B53776"/>
    <w:rsid w:val="00B550A8"/>
    <w:rsid w:val="00B5548C"/>
    <w:rsid w:val="00B566C2"/>
    <w:rsid w:val="00B57922"/>
    <w:rsid w:val="00B57D40"/>
    <w:rsid w:val="00B6366D"/>
    <w:rsid w:val="00B64043"/>
    <w:rsid w:val="00B66E17"/>
    <w:rsid w:val="00B67BCE"/>
    <w:rsid w:val="00B7094D"/>
    <w:rsid w:val="00B7204C"/>
    <w:rsid w:val="00B731C5"/>
    <w:rsid w:val="00B7601E"/>
    <w:rsid w:val="00B76516"/>
    <w:rsid w:val="00B77C75"/>
    <w:rsid w:val="00B77F01"/>
    <w:rsid w:val="00B80731"/>
    <w:rsid w:val="00B81F4E"/>
    <w:rsid w:val="00B822B2"/>
    <w:rsid w:val="00B82AEF"/>
    <w:rsid w:val="00B84517"/>
    <w:rsid w:val="00B84925"/>
    <w:rsid w:val="00B87554"/>
    <w:rsid w:val="00B900E6"/>
    <w:rsid w:val="00B9220C"/>
    <w:rsid w:val="00B9263C"/>
    <w:rsid w:val="00B92B61"/>
    <w:rsid w:val="00B93D66"/>
    <w:rsid w:val="00B93EF5"/>
    <w:rsid w:val="00B95A2E"/>
    <w:rsid w:val="00B97C5E"/>
    <w:rsid w:val="00BA1131"/>
    <w:rsid w:val="00BA1960"/>
    <w:rsid w:val="00BA1A44"/>
    <w:rsid w:val="00BA22D6"/>
    <w:rsid w:val="00BA2B6F"/>
    <w:rsid w:val="00BA5EBB"/>
    <w:rsid w:val="00BA7E32"/>
    <w:rsid w:val="00BB04FB"/>
    <w:rsid w:val="00BB37BA"/>
    <w:rsid w:val="00BB509A"/>
    <w:rsid w:val="00BB5503"/>
    <w:rsid w:val="00BB5661"/>
    <w:rsid w:val="00BB57E1"/>
    <w:rsid w:val="00BB6BCF"/>
    <w:rsid w:val="00BB73ED"/>
    <w:rsid w:val="00BC05E0"/>
    <w:rsid w:val="00BC0E1F"/>
    <w:rsid w:val="00BC12CB"/>
    <w:rsid w:val="00BC25C4"/>
    <w:rsid w:val="00BC2783"/>
    <w:rsid w:val="00BC36AD"/>
    <w:rsid w:val="00BC4915"/>
    <w:rsid w:val="00BC5197"/>
    <w:rsid w:val="00BC6CAC"/>
    <w:rsid w:val="00BD03B6"/>
    <w:rsid w:val="00BD277E"/>
    <w:rsid w:val="00BD542E"/>
    <w:rsid w:val="00BD6F21"/>
    <w:rsid w:val="00BD7FF0"/>
    <w:rsid w:val="00BE0D51"/>
    <w:rsid w:val="00BE3637"/>
    <w:rsid w:val="00BE377D"/>
    <w:rsid w:val="00BE54FE"/>
    <w:rsid w:val="00BE6CC7"/>
    <w:rsid w:val="00BE7EB0"/>
    <w:rsid w:val="00BE7FE2"/>
    <w:rsid w:val="00BF1CF5"/>
    <w:rsid w:val="00BF37E5"/>
    <w:rsid w:val="00BF38FE"/>
    <w:rsid w:val="00BF4ABC"/>
    <w:rsid w:val="00BF5243"/>
    <w:rsid w:val="00BF5923"/>
    <w:rsid w:val="00BF600D"/>
    <w:rsid w:val="00BF7714"/>
    <w:rsid w:val="00BF777C"/>
    <w:rsid w:val="00C00ECA"/>
    <w:rsid w:val="00C019B0"/>
    <w:rsid w:val="00C021C0"/>
    <w:rsid w:val="00C06E7A"/>
    <w:rsid w:val="00C12CA7"/>
    <w:rsid w:val="00C133E0"/>
    <w:rsid w:val="00C1370A"/>
    <w:rsid w:val="00C139AF"/>
    <w:rsid w:val="00C16F76"/>
    <w:rsid w:val="00C214BE"/>
    <w:rsid w:val="00C224CE"/>
    <w:rsid w:val="00C22821"/>
    <w:rsid w:val="00C25F8B"/>
    <w:rsid w:val="00C26501"/>
    <w:rsid w:val="00C27762"/>
    <w:rsid w:val="00C27A65"/>
    <w:rsid w:val="00C27C2D"/>
    <w:rsid w:val="00C310AF"/>
    <w:rsid w:val="00C313B2"/>
    <w:rsid w:val="00C32B04"/>
    <w:rsid w:val="00C35821"/>
    <w:rsid w:val="00C35986"/>
    <w:rsid w:val="00C366F0"/>
    <w:rsid w:val="00C369AB"/>
    <w:rsid w:val="00C40B3E"/>
    <w:rsid w:val="00C41252"/>
    <w:rsid w:val="00C4314E"/>
    <w:rsid w:val="00C4458A"/>
    <w:rsid w:val="00C45186"/>
    <w:rsid w:val="00C45DDF"/>
    <w:rsid w:val="00C5079D"/>
    <w:rsid w:val="00C50C33"/>
    <w:rsid w:val="00C52C01"/>
    <w:rsid w:val="00C5533F"/>
    <w:rsid w:val="00C56472"/>
    <w:rsid w:val="00C570FB"/>
    <w:rsid w:val="00C57EFD"/>
    <w:rsid w:val="00C62C28"/>
    <w:rsid w:val="00C640A6"/>
    <w:rsid w:val="00C65B6F"/>
    <w:rsid w:val="00C727AC"/>
    <w:rsid w:val="00C735FD"/>
    <w:rsid w:val="00C73C26"/>
    <w:rsid w:val="00C75143"/>
    <w:rsid w:val="00C75AD6"/>
    <w:rsid w:val="00C77585"/>
    <w:rsid w:val="00C77FCA"/>
    <w:rsid w:val="00C80848"/>
    <w:rsid w:val="00C80EC0"/>
    <w:rsid w:val="00C82E91"/>
    <w:rsid w:val="00C84334"/>
    <w:rsid w:val="00C844A2"/>
    <w:rsid w:val="00C8586E"/>
    <w:rsid w:val="00C85F6F"/>
    <w:rsid w:val="00C91AFB"/>
    <w:rsid w:val="00C93076"/>
    <w:rsid w:val="00C950FC"/>
    <w:rsid w:val="00C96066"/>
    <w:rsid w:val="00C967D8"/>
    <w:rsid w:val="00CA3A2F"/>
    <w:rsid w:val="00CA4CFE"/>
    <w:rsid w:val="00CA5E58"/>
    <w:rsid w:val="00CA61C8"/>
    <w:rsid w:val="00CA6D03"/>
    <w:rsid w:val="00CB0382"/>
    <w:rsid w:val="00CB10EB"/>
    <w:rsid w:val="00CB7DD7"/>
    <w:rsid w:val="00CC17B7"/>
    <w:rsid w:val="00CC3499"/>
    <w:rsid w:val="00CC3572"/>
    <w:rsid w:val="00CC5A84"/>
    <w:rsid w:val="00CC71A1"/>
    <w:rsid w:val="00CD0671"/>
    <w:rsid w:val="00CD1161"/>
    <w:rsid w:val="00CD34DE"/>
    <w:rsid w:val="00CD4331"/>
    <w:rsid w:val="00CD524E"/>
    <w:rsid w:val="00CD5702"/>
    <w:rsid w:val="00CD5E62"/>
    <w:rsid w:val="00CD7192"/>
    <w:rsid w:val="00CD7876"/>
    <w:rsid w:val="00CD7AD6"/>
    <w:rsid w:val="00CE022B"/>
    <w:rsid w:val="00CE2CA9"/>
    <w:rsid w:val="00CE470C"/>
    <w:rsid w:val="00CE4D90"/>
    <w:rsid w:val="00CE7532"/>
    <w:rsid w:val="00CF33F1"/>
    <w:rsid w:val="00CF4FFD"/>
    <w:rsid w:val="00CF6690"/>
    <w:rsid w:val="00D02CA5"/>
    <w:rsid w:val="00D0378F"/>
    <w:rsid w:val="00D04F24"/>
    <w:rsid w:val="00D06003"/>
    <w:rsid w:val="00D065AE"/>
    <w:rsid w:val="00D07AD8"/>
    <w:rsid w:val="00D12F0F"/>
    <w:rsid w:val="00D130B8"/>
    <w:rsid w:val="00D15442"/>
    <w:rsid w:val="00D17D35"/>
    <w:rsid w:val="00D21355"/>
    <w:rsid w:val="00D21B79"/>
    <w:rsid w:val="00D237E8"/>
    <w:rsid w:val="00D239B5"/>
    <w:rsid w:val="00D258A3"/>
    <w:rsid w:val="00D26297"/>
    <w:rsid w:val="00D26995"/>
    <w:rsid w:val="00D272E2"/>
    <w:rsid w:val="00D30134"/>
    <w:rsid w:val="00D3080D"/>
    <w:rsid w:val="00D32976"/>
    <w:rsid w:val="00D33014"/>
    <w:rsid w:val="00D355C6"/>
    <w:rsid w:val="00D41B15"/>
    <w:rsid w:val="00D4750C"/>
    <w:rsid w:val="00D47BC8"/>
    <w:rsid w:val="00D52D18"/>
    <w:rsid w:val="00D53063"/>
    <w:rsid w:val="00D53097"/>
    <w:rsid w:val="00D56C93"/>
    <w:rsid w:val="00D5776D"/>
    <w:rsid w:val="00D57D8B"/>
    <w:rsid w:val="00D57E0D"/>
    <w:rsid w:val="00D64222"/>
    <w:rsid w:val="00D65757"/>
    <w:rsid w:val="00D67276"/>
    <w:rsid w:val="00D71C68"/>
    <w:rsid w:val="00D72210"/>
    <w:rsid w:val="00D76AE4"/>
    <w:rsid w:val="00D76CB7"/>
    <w:rsid w:val="00D772B9"/>
    <w:rsid w:val="00D866FC"/>
    <w:rsid w:val="00D9074C"/>
    <w:rsid w:val="00D914C2"/>
    <w:rsid w:val="00D92A1F"/>
    <w:rsid w:val="00D92F33"/>
    <w:rsid w:val="00D92FD0"/>
    <w:rsid w:val="00D93FCF"/>
    <w:rsid w:val="00D943B6"/>
    <w:rsid w:val="00D948AF"/>
    <w:rsid w:val="00D957C9"/>
    <w:rsid w:val="00DA0F8D"/>
    <w:rsid w:val="00DA502A"/>
    <w:rsid w:val="00DA6EBD"/>
    <w:rsid w:val="00DB38F7"/>
    <w:rsid w:val="00DB401A"/>
    <w:rsid w:val="00DB4F28"/>
    <w:rsid w:val="00DB765D"/>
    <w:rsid w:val="00DC0399"/>
    <w:rsid w:val="00DC28A3"/>
    <w:rsid w:val="00DC345D"/>
    <w:rsid w:val="00DC5677"/>
    <w:rsid w:val="00DC5E13"/>
    <w:rsid w:val="00DD0AF4"/>
    <w:rsid w:val="00DD0DE5"/>
    <w:rsid w:val="00DD320D"/>
    <w:rsid w:val="00DD3BE1"/>
    <w:rsid w:val="00DE1230"/>
    <w:rsid w:val="00DE1F7E"/>
    <w:rsid w:val="00DE2233"/>
    <w:rsid w:val="00DE2631"/>
    <w:rsid w:val="00DE3317"/>
    <w:rsid w:val="00DE61CE"/>
    <w:rsid w:val="00DE670A"/>
    <w:rsid w:val="00DE68B8"/>
    <w:rsid w:val="00DE76A7"/>
    <w:rsid w:val="00DF0715"/>
    <w:rsid w:val="00DF0C57"/>
    <w:rsid w:val="00DF1043"/>
    <w:rsid w:val="00DF1B82"/>
    <w:rsid w:val="00DF2D03"/>
    <w:rsid w:val="00DF2EED"/>
    <w:rsid w:val="00DF3E20"/>
    <w:rsid w:val="00DF52F5"/>
    <w:rsid w:val="00DF5747"/>
    <w:rsid w:val="00DF7524"/>
    <w:rsid w:val="00DF7D2A"/>
    <w:rsid w:val="00E03B7A"/>
    <w:rsid w:val="00E04D0E"/>
    <w:rsid w:val="00E06631"/>
    <w:rsid w:val="00E0736C"/>
    <w:rsid w:val="00E07D66"/>
    <w:rsid w:val="00E11ECE"/>
    <w:rsid w:val="00E120C0"/>
    <w:rsid w:val="00E13050"/>
    <w:rsid w:val="00E13F30"/>
    <w:rsid w:val="00E14AD5"/>
    <w:rsid w:val="00E14D8D"/>
    <w:rsid w:val="00E14E2B"/>
    <w:rsid w:val="00E162D5"/>
    <w:rsid w:val="00E20F52"/>
    <w:rsid w:val="00E2130B"/>
    <w:rsid w:val="00E21DBC"/>
    <w:rsid w:val="00E23D48"/>
    <w:rsid w:val="00E24EE3"/>
    <w:rsid w:val="00E263D9"/>
    <w:rsid w:val="00E26FC3"/>
    <w:rsid w:val="00E31940"/>
    <w:rsid w:val="00E335FA"/>
    <w:rsid w:val="00E33A98"/>
    <w:rsid w:val="00E3580F"/>
    <w:rsid w:val="00E35FDE"/>
    <w:rsid w:val="00E36328"/>
    <w:rsid w:val="00E37268"/>
    <w:rsid w:val="00E400D0"/>
    <w:rsid w:val="00E40225"/>
    <w:rsid w:val="00E407AB"/>
    <w:rsid w:val="00E407D0"/>
    <w:rsid w:val="00E4100C"/>
    <w:rsid w:val="00E43121"/>
    <w:rsid w:val="00E44408"/>
    <w:rsid w:val="00E45D6F"/>
    <w:rsid w:val="00E46A0A"/>
    <w:rsid w:val="00E46B58"/>
    <w:rsid w:val="00E476BB"/>
    <w:rsid w:val="00E524EA"/>
    <w:rsid w:val="00E52AF7"/>
    <w:rsid w:val="00E56706"/>
    <w:rsid w:val="00E57F11"/>
    <w:rsid w:val="00E6010B"/>
    <w:rsid w:val="00E60A76"/>
    <w:rsid w:val="00E60C6F"/>
    <w:rsid w:val="00E65BAE"/>
    <w:rsid w:val="00E66028"/>
    <w:rsid w:val="00E70116"/>
    <w:rsid w:val="00E7330D"/>
    <w:rsid w:val="00E73AD5"/>
    <w:rsid w:val="00E764AF"/>
    <w:rsid w:val="00E80C6B"/>
    <w:rsid w:val="00E812F6"/>
    <w:rsid w:val="00E84029"/>
    <w:rsid w:val="00E8525E"/>
    <w:rsid w:val="00E854C5"/>
    <w:rsid w:val="00E86E1D"/>
    <w:rsid w:val="00E90C15"/>
    <w:rsid w:val="00E942DF"/>
    <w:rsid w:val="00E94A91"/>
    <w:rsid w:val="00E96601"/>
    <w:rsid w:val="00EA0447"/>
    <w:rsid w:val="00EA05D8"/>
    <w:rsid w:val="00EA1C0E"/>
    <w:rsid w:val="00EA4914"/>
    <w:rsid w:val="00EA5E48"/>
    <w:rsid w:val="00EB0DB1"/>
    <w:rsid w:val="00EB2817"/>
    <w:rsid w:val="00EB35AF"/>
    <w:rsid w:val="00EB44EA"/>
    <w:rsid w:val="00EB748C"/>
    <w:rsid w:val="00EC0BEF"/>
    <w:rsid w:val="00EC307F"/>
    <w:rsid w:val="00EC3108"/>
    <w:rsid w:val="00EC3A53"/>
    <w:rsid w:val="00EC3FEA"/>
    <w:rsid w:val="00EC42D9"/>
    <w:rsid w:val="00EC6233"/>
    <w:rsid w:val="00EC72CE"/>
    <w:rsid w:val="00EC7D89"/>
    <w:rsid w:val="00ED16F4"/>
    <w:rsid w:val="00ED4578"/>
    <w:rsid w:val="00ED5A48"/>
    <w:rsid w:val="00ED61AD"/>
    <w:rsid w:val="00ED6687"/>
    <w:rsid w:val="00ED7358"/>
    <w:rsid w:val="00EE1A48"/>
    <w:rsid w:val="00EE4305"/>
    <w:rsid w:val="00EE472D"/>
    <w:rsid w:val="00EF03D7"/>
    <w:rsid w:val="00EF08CC"/>
    <w:rsid w:val="00EF131A"/>
    <w:rsid w:val="00EF18BA"/>
    <w:rsid w:val="00EF470F"/>
    <w:rsid w:val="00EF4F7C"/>
    <w:rsid w:val="00EF54D5"/>
    <w:rsid w:val="00EF674C"/>
    <w:rsid w:val="00EF7B7B"/>
    <w:rsid w:val="00F000A7"/>
    <w:rsid w:val="00F0011D"/>
    <w:rsid w:val="00F00592"/>
    <w:rsid w:val="00F0118C"/>
    <w:rsid w:val="00F02DC0"/>
    <w:rsid w:val="00F033A2"/>
    <w:rsid w:val="00F04546"/>
    <w:rsid w:val="00F04CD0"/>
    <w:rsid w:val="00F053AF"/>
    <w:rsid w:val="00F05AE5"/>
    <w:rsid w:val="00F0714B"/>
    <w:rsid w:val="00F07455"/>
    <w:rsid w:val="00F07A36"/>
    <w:rsid w:val="00F07EEA"/>
    <w:rsid w:val="00F14703"/>
    <w:rsid w:val="00F157CD"/>
    <w:rsid w:val="00F17F2C"/>
    <w:rsid w:val="00F237CE"/>
    <w:rsid w:val="00F24446"/>
    <w:rsid w:val="00F25F6B"/>
    <w:rsid w:val="00F27835"/>
    <w:rsid w:val="00F30A94"/>
    <w:rsid w:val="00F332E4"/>
    <w:rsid w:val="00F3386A"/>
    <w:rsid w:val="00F340E7"/>
    <w:rsid w:val="00F348DB"/>
    <w:rsid w:val="00F34CFB"/>
    <w:rsid w:val="00F36766"/>
    <w:rsid w:val="00F40606"/>
    <w:rsid w:val="00F42877"/>
    <w:rsid w:val="00F42C8D"/>
    <w:rsid w:val="00F436C4"/>
    <w:rsid w:val="00F44F33"/>
    <w:rsid w:val="00F47CD5"/>
    <w:rsid w:val="00F51D3F"/>
    <w:rsid w:val="00F52C5B"/>
    <w:rsid w:val="00F53408"/>
    <w:rsid w:val="00F53E44"/>
    <w:rsid w:val="00F53FA9"/>
    <w:rsid w:val="00F5401F"/>
    <w:rsid w:val="00F55844"/>
    <w:rsid w:val="00F55C47"/>
    <w:rsid w:val="00F574C7"/>
    <w:rsid w:val="00F628AA"/>
    <w:rsid w:val="00F63272"/>
    <w:rsid w:val="00F6339D"/>
    <w:rsid w:val="00F661C1"/>
    <w:rsid w:val="00F66F4A"/>
    <w:rsid w:val="00F7123E"/>
    <w:rsid w:val="00F71480"/>
    <w:rsid w:val="00F7221B"/>
    <w:rsid w:val="00F733B9"/>
    <w:rsid w:val="00F77840"/>
    <w:rsid w:val="00F803E7"/>
    <w:rsid w:val="00F80AE2"/>
    <w:rsid w:val="00F8145B"/>
    <w:rsid w:val="00F81F5A"/>
    <w:rsid w:val="00F83448"/>
    <w:rsid w:val="00F84DE0"/>
    <w:rsid w:val="00F85471"/>
    <w:rsid w:val="00F856C0"/>
    <w:rsid w:val="00F871A4"/>
    <w:rsid w:val="00F9070A"/>
    <w:rsid w:val="00F94127"/>
    <w:rsid w:val="00F97D4B"/>
    <w:rsid w:val="00FA0103"/>
    <w:rsid w:val="00FA09ED"/>
    <w:rsid w:val="00FA1161"/>
    <w:rsid w:val="00FA2433"/>
    <w:rsid w:val="00FA2B37"/>
    <w:rsid w:val="00FA5032"/>
    <w:rsid w:val="00FA6246"/>
    <w:rsid w:val="00FA63CF"/>
    <w:rsid w:val="00FA786B"/>
    <w:rsid w:val="00FB2E72"/>
    <w:rsid w:val="00FB523A"/>
    <w:rsid w:val="00FC0289"/>
    <w:rsid w:val="00FC3597"/>
    <w:rsid w:val="00FC3D35"/>
    <w:rsid w:val="00FC3D5A"/>
    <w:rsid w:val="00FC4ADC"/>
    <w:rsid w:val="00FC56D6"/>
    <w:rsid w:val="00FC7A41"/>
    <w:rsid w:val="00FD493F"/>
    <w:rsid w:val="00FD6F9D"/>
    <w:rsid w:val="00FD7CBD"/>
    <w:rsid w:val="00FE6322"/>
    <w:rsid w:val="00FE7D16"/>
    <w:rsid w:val="00FF0729"/>
    <w:rsid w:val="00FF088F"/>
    <w:rsid w:val="00FF094C"/>
    <w:rsid w:val="00FF18DD"/>
    <w:rsid w:val="00FF20DC"/>
    <w:rsid w:val="00FF27FB"/>
    <w:rsid w:val="00FF36D8"/>
    <w:rsid w:val="00FF3DA5"/>
    <w:rsid w:val="00FF55D8"/>
    <w:rsid w:val="00FF595E"/>
    <w:rsid w:val="00FF7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horizontal-relative:page;mso-position-vertical-relative:page" fill="f" fillcolor="white" stroke="f">
      <v:fill color="white" on="f"/>
      <v:stroke on="f"/>
      <v:textbox style="mso-fit-shape-to-text:t" inset="0,0,0,0"/>
      <o:colormru v:ext="edit" colors="#135da1,#c2c2ad,#663,#628002,#e6e6de,#f3f3ef,#0078b4,#369"/>
    </o:shapedefaults>
    <o:shapelayout v:ext="edit">
      <o:idmap v:ext="edit" data="2"/>
    </o:shapelayout>
  </w:shapeDefaults>
  <w:decimalSymbol w:val="."/>
  <w:listSeparator w:val=","/>
  <w14:docId w14:val="111EF9BC"/>
  <w15:chartTrackingRefBased/>
  <w15:docId w15:val="{B9ACD3EE-390F-48C9-9ABB-70C069E85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C7FD6"/>
    <w:rPr>
      <w:rFonts w:ascii="Trebuchet MS" w:eastAsia="Times New Roman" w:hAnsi="Trebuchet MS"/>
      <w:color w:val="000000"/>
      <w:sz w:val="24"/>
    </w:rPr>
  </w:style>
  <w:style w:type="paragraph" w:styleId="Heading1">
    <w:name w:val="heading 1"/>
    <w:basedOn w:val="Normal"/>
    <w:next w:val="Normal"/>
    <w:link w:val="Heading1Char"/>
    <w:qFormat/>
    <w:rsid w:val="00BF600D"/>
    <w:pPr>
      <w:keepNext/>
      <w:outlineLvl w:val="0"/>
    </w:pPr>
    <w:rPr>
      <w:rFonts w:ascii="Century Gothic" w:hAnsi="Century Gothic" w:cs="Arial"/>
      <w:b/>
      <w:color w:val="3A4B6A" w:themeColor="accent4"/>
      <w:sz w:val="36"/>
      <w:szCs w:val="36"/>
    </w:rPr>
  </w:style>
  <w:style w:type="paragraph" w:styleId="Heading2">
    <w:name w:val="heading 2"/>
    <w:basedOn w:val="Normal"/>
    <w:next w:val="Normal"/>
    <w:link w:val="Heading2Char"/>
    <w:qFormat/>
    <w:rsid w:val="00C77585"/>
    <w:pPr>
      <w:keepNext/>
      <w:spacing w:after="40"/>
      <w:outlineLvl w:val="1"/>
    </w:pPr>
    <w:rPr>
      <w:rFonts w:ascii="Century Gothic" w:hAnsi="Century Gothic" w:cs="Arial"/>
      <w:b/>
      <w:color w:val="3A4B6A" w:themeColor="accent4"/>
      <w:sz w:val="32"/>
      <w:szCs w:val="32"/>
    </w:rPr>
  </w:style>
  <w:style w:type="paragraph" w:styleId="Heading3">
    <w:name w:val="heading 3"/>
    <w:basedOn w:val="Normal"/>
    <w:next w:val="Normal"/>
    <w:qFormat/>
    <w:rsid w:val="00213DB3"/>
    <w:pPr>
      <w:keepNext/>
      <w:outlineLvl w:val="2"/>
    </w:pPr>
    <w:rPr>
      <w:rFonts w:ascii="Palatino" w:hAnsi="Palatino"/>
      <w:color w:val="auto"/>
      <w:sz w:val="28"/>
    </w:rPr>
  </w:style>
  <w:style w:type="paragraph" w:styleId="Heading4">
    <w:name w:val="heading 4"/>
    <w:basedOn w:val="Normal"/>
    <w:next w:val="Normal"/>
    <w:qFormat/>
    <w:rsid w:val="00213DB3"/>
    <w:pPr>
      <w:keepNext/>
      <w:outlineLvl w:val="3"/>
    </w:pPr>
    <w:rPr>
      <w:rFonts w:ascii="Palatino" w:hAnsi="Palatino"/>
      <w:color w:val="auto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rFonts w:ascii="Comic Sans MS" w:hAnsi="Comic Sans MS"/>
      <w:color w:val="003300"/>
      <w:sz w:val="26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rFonts w:ascii="Times" w:hAnsi="Times"/>
      <w:b/>
      <w:color w:val="003300"/>
      <w:sz w:val="22"/>
    </w:rPr>
  </w:style>
  <w:style w:type="paragraph" w:styleId="Heading9">
    <w:name w:val="heading 9"/>
    <w:basedOn w:val="Normal"/>
    <w:next w:val="Normal"/>
    <w:link w:val="Heading9Char"/>
    <w:qFormat/>
    <w:rsid w:val="00995643"/>
    <w:pPr>
      <w:keepNext/>
      <w:outlineLvl w:val="8"/>
    </w:pPr>
    <w:rPr>
      <w:i/>
      <w:color w:val="666633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Heading">
    <w:name w:val="TOC Heading"/>
    <w:basedOn w:val="Normal"/>
    <w:qFormat/>
    <w:rsid w:val="00FF55D8"/>
    <w:pPr>
      <w:spacing w:before="60" w:after="120"/>
    </w:pPr>
    <w:rPr>
      <w:rFonts w:ascii="Century Gothic" w:hAnsi="Century Gothic" w:cs="Arial"/>
      <w:b/>
      <w:smallCaps/>
      <w:color w:val="336699"/>
      <w:spacing w:val="40"/>
    </w:rPr>
  </w:style>
  <w:style w:type="paragraph" w:styleId="BodyText">
    <w:name w:val="Body Text"/>
    <w:link w:val="BodyTextChar"/>
    <w:rsid w:val="00C640A6"/>
    <w:pPr>
      <w:spacing w:after="120" w:line="240" w:lineRule="atLeast"/>
    </w:pPr>
    <w:rPr>
      <w:rFonts w:ascii="Trebuchet MS" w:eastAsia="Times New Roman" w:hAnsi="Trebuchet MS" w:cs="Arial"/>
      <w:color w:val="000000"/>
      <w:sz w:val="22"/>
    </w:rPr>
  </w:style>
  <w:style w:type="character" w:customStyle="1" w:styleId="BodyTextChar">
    <w:name w:val="Body Text Char"/>
    <w:basedOn w:val="DefaultParagraphFont"/>
    <w:link w:val="BodyText"/>
    <w:rsid w:val="00C640A6"/>
    <w:rPr>
      <w:rFonts w:ascii="Trebuchet MS" w:hAnsi="Trebuchet MS" w:cs="Arial"/>
      <w:color w:val="000000"/>
      <w:sz w:val="22"/>
      <w:lang w:val="en-US" w:eastAsia="en-US" w:bidi="ar-SA"/>
    </w:rPr>
  </w:style>
  <w:style w:type="paragraph" w:styleId="Footer">
    <w:name w:val="footer"/>
    <w:basedOn w:val="Normal"/>
    <w:rsid w:val="00E03B7A"/>
    <w:pPr>
      <w:tabs>
        <w:tab w:val="center" w:pos="4320"/>
        <w:tab w:val="right" w:pos="8640"/>
      </w:tabs>
    </w:pPr>
  </w:style>
  <w:style w:type="paragraph" w:customStyle="1" w:styleId="CaptionText">
    <w:name w:val="Caption Text"/>
    <w:basedOn w:val="Normal"/>
    <w:rsid w:val="00146A51"/>
    <w:pPr>
      <w:spacing w:line="240" w:lineRule="atLeast"/>
    </w:pPr>
    <w:rPr>
      <w:rFonts w:ascii="Arial" w:hAnsi="Arial" w:cs="Arial"/>
      <w:i/>
      <w:color w:val="336699"/>
      <w:sz w:val="16"/>
      <w:szCs w:val="16"/>
    </w:rPr>
  </w:style>
  <w:style w:type="paragraph" w:customStyle="1" w:styleId="ReturnAddress">
    <w:name w:val="Return Address"/>
    <w:basedOn w:val="Normal"/>
    <w:rsid w:val="003E0E5F"/>
    <w:pPr>
      <w:jc w:val="center"/>
    </w:pPr>
    <w:rPr>
      <w:color w:val="auto"/>
      <w:sz w:val="18"/>
    </w:rPr>
  </w:style>
  <w:style w:type="paragraph" w:customStyle="1" w:styleId="TOCNumber">
    <w:name w:val="TOC Number"/>
    <w:basedOn w:val="Normal"/>
    <w:link w:val="TOCNumberChar"/>
    <w:rsid w:val="00806051"/>
    <w:pPr>
      <w:spacing w:before="60"/>
    </w:pPr>
    <w:rPr>
      <w:rFonts w:ascii="Arial Black" w:hAnsi="Arial Black"/>
      <w:color w:val="336699"/>
      <w:szCs w:val="24"/>
    </w:rPr>
  </w:style>
  <w:style w:type="character" w:customStyle="1" w:styleId="TOCNumberChar">
    <w:name w:val="TOC Number Char"/>
    <w:basedOn w:val="DefaultParagraphFont"/>
    <w:link w:val="TOCNumber"/>
    <w:rsid w:val="00806051"/>
    <w:rPr>
      <w:rFonts w:ascii="Arial Black" w:hAnsi="Arial Black"/>
      <w:color w:val="336699"/>
      <w:sz w:val="24"/>
      <w:szCs w:val="24"/>
      <w:lang w:val="en-US" w:eastAsia="en-US" w:bidi="ar-SA"/>
    </w:rPr>
  </w:style>
  <w:style w:type="paragraph" w:customStyle="1" w:styleId="Masthead">
    <w:name w:val="Masthead"/>
    <w:basedOn w:val="Normal"/>
    <w:rsid w:val="00C366F0"/>
    <w:rPr>
      <w:rFonts w:ascii="Century Gothic" w:hAnsi="Century Gothic"/>
      <w:color w:val="FFFFFF"/>
      <w:sz w:val="96"/>
      <w:szCs w:val="96"/>
    </w:rPr>
  </w:style>
  <w:style w:type="paragraph" w:customStyle="1" w:styleId="VolumeandIssue">
    <w:name w:val="Volume and Issue"/>
    <w:rsid w:val="00C366F0"/>
    <w:pPr>
      <w:jc w:val="right"/>
    </w:pPr>
    <w:rPr>
      <w:rFonts w:ascii="Century Gothic" w:eastAsia="Times New Roman" w:hAnsi="Century Gothic" w:cs="Arial"/>
      <w:b/>
      <w:color w:val="FFFFFF"/>
      <w:spacing w:val="20"/>
      <w:sz w:val="24"/>
    </w:rPr>
  </w:style>
  <w:style w:type="paragraph" w:customStyle="1" w:styleId="TOCText">
    <w:name w:val="TOC Text"/>
    <w:rsid w:val="00C73C26"/>
    <w:pPr>
      <w:tabs>
        <w:tab w:val="left" w:pos="360"/>
      </w:tabs>
      <w:spacing w:after="120"/>
      <w:ind w:left="360" w:hanging="360"/>
    </w:pPr>
    <w:rPr>
      <w:rFonts w:ascii="Arial" w:eastAsia="Times New Roman" w:hAnsi="Arial"/>
      <w:sz w:val="18"/>
    </w:rPr>
  </w:style>
  <w:style w:type="paragraph" w:customStyle="1" w:styleId="Pullquote">
    <w:name w:val="Pullquote"/>
    <w:basedOn w:val="Normal"/>
    <w:rsid w:val="00146A51"/>
    <w:pPr>
      <w:pBdr>
        <w:top w:val="single" w:sz="6" w:space="1" w:color="336699"/>
        <w:bottom w:val="single" w:sz="6" w:space="3" w:color="336699"/>
      </w:pBdr>
      <w:spacing w:before="60" w:after="60" w:line="280" w:lineRule="exact"/>
      <w:ind w:left="58" w:right="58"/>
      <w:jc w:val="center"/>
    </w:pPr>
    <w:rPr>
      <w:rFonts w:ascii="Arial" w:hAnsi="Arial"/>
      <w:i/>
      <w:color w:val="336699"/>
      <w:sz w:val="22"/>
    </w:rPr>
  </w:style>
  <w:style w:type="character" w:customStyle="1" w:styleId="HeaderChar">
    <w:name w:val="Header Char"/>
    <w:basedOn w:val="DefaultParagraphFont"/>
    <w:link w:val="Header"/>
    <w:rsid w:val="00E03B7A"/>
    <w:rPr>
      <w:rFonts w:ascii="Lucida Sans Unicode" w:hAnsi="Lucida Sans Unicode" w:cs="Lucida Sans Unicode"/>
      <w:color w:val="FFFFFF"/>
      <w:sz w:val="28"/>
      <w:lang w:val="en-US" w:eastAsia="en-US" w:bidi="ar-SA"/>
    </w:rPr>
  </w:style>
  <w:style w:type="paragraph" w:styleId="Header">
    <w:name w:val="header"/>
    <w:basedOn w:val="Normal"/>
    <w:link w:val="HeaderChar"/>
    <w:rsid w:val="00E03B7A"/>
    <w:rPr>
      <w:rFonts w:ascii="Lucida Sans Unicode" w:hAnsi="Lucida Sans Unicode" w:cs="Lucida Sans Unicode"/>
      <w:color w:val="FFFFFF"/>
      <w:sz w:val="28"/>
    </w:rPr>
  </w:style>
  <w:style w:type="paragraph" w:styleId="BalloonText">
    <w:name w:val="Balloon Text"/>
    <w:basedOn w:val="Normal"/>
    <w:semiHidden/>
    <w:rsid w:val="000C7FD6"/>
    <w:rPr>
      <w:rFonts w:ascii="Tahoma" w:hAnsi="Tahoma" w:cs="Tahoma"/>
      <w:sz w:val="16"/>
      <w:szCs w:val="16"/>
    </w:rPr>
  </w:style>
  <w:style w:type="paragraph" w:customStyle="1" w:styleId="Style1">
    <w:name w:val="Style1"/>
    <w:basedOn w:val="Heading2"/>
    <w:link w:val="Style1Char"/>
    <w:qFormat/>
    <w:rsid w:val="00337E9B"/>
    <w:rPr>
      <w:sz w:val="24"/>
    </w:rPr>
  </w:style>
  <w:style w:type="paragraph" w:customStyle="1" w:styleId="HeaderRight">
    <w:name w:val="Header Right"/>
    <w:basedOn w:val="Normal"/>
    <w:rsid w:val="00E03B7A"/>
    <w:pPr>
      <w:jc w:val="right"/>
    </w:pPr>
    <w:rPr>
      <w:rFonts w:ascii="Lucida Sans Unicode" w:hAnsi="Lucida Sans Unicode" w:cs="Lucida Sans Unicode"/>
      <w:color w:val="FFFFFF"/>
      <w:sz w:val="28"/>
    </w:rPr>
  </w:style>
  <w:style w:type="paragraph" w:customStyle="1" w:styleId="JumpFrom">
    <w:name w:val="Jump From"/>
    <w:basedOn w:val="BodyText"/>
    <w:rsid w:val="000C7FD6"/>
    <w:rPr>
      <w:rFonts w:ascii="Lucida Sans Unicode" w:hAnsi="Lucida Sans Unicode" w:cs="Lucida Sans Unicode"/>
      <w:color w:val="auto"/>
      <w:sz w:val="20"/>
    </w:rPr>
  </w:style>
  <w:style w:type="paragraph" w:customStyle="1" w:styleId="HeaderLeft">
    <w:name w:val="Header Left"/>
    <w:basedOn w:val="Header"/>
    <w:rsid w:val="00E03B7A"/>
  </w:style>
  <w:style w:type="paragraph" w:customStyle="1" w:styleId="Byline">
    <w:name w:val="Byline"/>
    <w:basedOn w:val="Normal"/>
    <w:rsid w:val="003C09A0"/>
    <w:rPr>
      <w:i/>
    </w:rPr>
  </w:style>
  <w:style w:type="paragraph" w:customStyle="1" w:styleId="JumpTo">
    <w:name w:val="Jump To"/>
    <w:basedOn w:val="BodyText"/>
    <w:rsid w:val="000C7FD6"/>
    <w:pPr>
      <w:jc w:val="right"/>
    </w:pPr>
    <w:rPr>
      <w:rFonts w:ascii="Lucida Sans Unicode" w:hAnsi="Lucida Sans Unicode" w:cs="Lucida Sans Unicode"/>
      <w:color w:val="auto"/>
      <w:sz w:val="20"/>
    </w:rPr>
  </w:style>
  <w:style w:type="paragraph" w:customStyle="1" w:styleId="CompanyInfo">
    <w:name w:val="Company Info"/>
    <w:basedOn w:val="Normal"/>
    <w:rsid w:val="00C640A6"/>
    <w:rPr>
      <w:rFonts w:cs="Arial"/>
      <w:color w:val="336699"/>
      <w:spacing w:val="20"/>
      <w:sz w:val="18"/>
      <w:szCs w:val="18"/>
    </w:rPr>
  </w:style>
  <w:style w:type="paragraph" w:customStyle="1" w:styleId="Style2">
    <w:name w:val="Style2"/>
    <w:basedOn w:val="Normal"/>
    <w:link w:val="Style2Char"/>
    <w:qFormat/>
    <w:rsid w:val="00BF600D"/>
    <w:rPr>
      <w:rFonts w:ascii="Century Gothic" w:hAnsi="Century Gothic"/>
      <w:b/>
      <w:noProof/>
      <w:color w:val="FFC000" w:themeColor="accent3"/>
      <w:sz w:val="36"/>
    </w:rPr>
  </w:style>
  <w:style w:type="character" w:customStyle="1" w:styleId="Heading2Char">
    <w:name w:val="Heading 2 Char"/>
    <w:basedOn w:val="DefaultParagraphFont"/>
    <w:link w:val="Heading2"/>
    <w:rsid w:val="00C77585"/>
    <w:rPr>
      <w:rFonts w:ascii="Century Gothic" w:eastAsia="Times New Roman" w:hAnsi="Century Gothic" w:cs="Arial"/>
      <w:b/>
      <w:color w:val="3A4B6A" w:themeColor="accent4"/>
      <w:sz w:val="32"/>
      <w:szCs w:val="32"/>
    </w:rPr>
  </w:style>
  <w:style w:type="character" w:customStyle="1" w:styleId="Style1Char">
    <w:name w:val="Style1 Char"/>
    <w:basedOn w:val="Heading2Char"/>
    <w:link w:val="Style1"/>
    <w:rsid w:val="00337E9B"/>
    <w:rPr>
      <w:rFonts w:ascii="Century Gothic" w:eastAsia="Times New Roman" w:hAnsi="Century Gothic" w:cs="Arial"/>
      <w:b/>
      <w:color w:val="3A4B6A" w:themeColor="accent4"/>
      <w:sz w:val="24"/>
      <w:szCs w:val="32"/>
    </w:rPr>
  </w:style>
  <w:style w:type="paragraph" w:styleId="Title">
    <w:name w:val="Title"/>
    <w:basedOn w:val="Normal"/>
    <w:next w:val="Normal"/>
    <w:link w:val="TitleChar"/>
    <w:qFormat/>
    <w:rsid w:val="00BF600D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Style2Char">
    <w:name w:val="Style2 Char"/>
    <w:basedOn w:val="DefaultParagraphFont"/>
    <w:link w:val="Style2"/>
    <w:rsid w:val="00BF600D"/>
    <w:rPr>
      <w:rFonts w:ascii="Century Gothic" w:eastAsia="Times New Roman" w:hAnsi="Century Gothic"/>
      <w:b/>
      <w:noProof/>
      <w:color w:val="FFC000" w:themeColor="accent3"/>
      <w:sz w:val="36"/>
    </w:rPr>
  </w:style>
  <w:style w:type="character" w:customStyle="1" w:styleId="TitleChar">
    <w:name w:val="Title Char"/>
    <w:basedOn w:val="DefaultParagraphFont"/>
    <w:link w:val="Title"/>
    <w:rsid w:val="00BF600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C77585"/>
    <w:rPr>
      <w:rFonts w:ascii="Century Gothic" w:eastAsia="Times New Roman" w:hAnsi="Century Gothic" w:cs="Arial"/>
      <w:b/>
      <w:color w:val="3A4B6A" w:themeColor="accent4"/>
      <w:sz w:val="36"/>
      <w:szCs w:val="36"/>
    </w:rPr>
  </w:style>
  <w:style w:type="paragraph" w:styleId="ListParagraph">
    <w:name w:val="List Paragraph"/>
    <w:basedOn w:val="Normal"/>
    <w:uiPriority w:val="34"/>
    <w:qFormat/>
    <w:rsid w:val="00FF55D8"/>
    <w:pPr>
      <w:ind w:left="720"/>
      <w:contextualSpacing/>
    </w:pPr>
  </w:style>
  <w:style w:type="character" w:customStyle="1" w:styleId="Heading9Char">
    <w:name w:val="Heading 9 Char"/>
    <w:basedOn w:val="DefaultParagraphFont"/>
    <w:link w:val="Heading9"/>
    <w:rsid w:val="00F000A7"/>
    <w:rPr>
      <w:rFonts w:ascii="Trebuchet MS" w:eastAsia="Times New Roman" w:hAnsi="Trebuchet MS"/>
      <w:i/>
      <w:color w:val="666633"/>
      <w:sz w:val="18"/>
      <w:szCs w:val="18"/>
    </w:rPr>
  </w:style>
  <w:style w:type="character" w:styleId="Hyperlink">
    <w:name w:val="Hyperlink"/>
    <w:basedOn w:val="DefaultParagraphFont"/>
    <w:rsid w:val="004C62D0"/>
    <w:rPr>
      <w:color w:val="06707D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C62D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A082F"/>
    <w:rPr>
      <w:rFonts w:ascii="Trebuchet MS" w:eastAsia="Times New Roman" w:hAnsi="Trebuchet MS"/>
      <w:color w:val="000000"/>
      <w:sz w:val="24"/>
    </w:rPr>
  </w:style>
  <w:style w:type="character" w:styleId="FollowedHyperlink">
    <w:name w:val="FollowedHyperlink"/>
    <w:basedOn w:val="DefaultParagraphFont"/>
    <w:rsid w:val="003E2C08"/>
    <w:rPr>
      <w:color w:val="42B8D6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75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8084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606497068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  <w:div w:id="1015688502">
          <w:marLeft w:val="0"/>
          <w:marRight w:val="0"/>
          <w:marTop w:val="0"/>
          <w:marBottom w:val="0"/>
          <w:divBdr>
            <w:top w:val="single" w:sz="2" w:space="0" w:color="333333"/>
            <w:left w:val="single" w:sz="2" w:space="0" w:color="333333"/>
            <w:bottom w:val="single" w:sz="2" w:space="0" w:color="333333"/>
            <w:right w:val="single" w:sz="2" w:space="0" w:color="333333"/>
          </w:divBdr>
        </w:div>
      </w:divsChild>
    </w:div>
    <w:div w:id="5467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lipsnack.com/ACF6AEEEFB5/goodyear-branch-library-winter-2024-25/full-view.html" TargetMode="External"/><Relationship Id="rId18" Type="http://schemas.openxmlformats.org/officeDocument/2006/relationships/hyperlink" Target="http://www.goodyeartheater.com/page/view-all-show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eastendakron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rqueseastend.com/" TargetMode="External"/><Relationship Id="rId17" Type="http://schemas.openxmlformats.org/officeDocument/2006/relationships/hyperlink" Target="https://www.flipsnack.com/ACF6AEEEFB5/goodyear-branch-library-winter-2024-25/full-view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arqueseastend.com/" TargetMode="External"/><Relationship Id="rId20" Type="http://schemas.openxmlformats.org/officeDocument/2006/relationships/hyperlink" Target="http://www.eastendakron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abelles.resurva.com/boo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abelles.resurva.com/book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eighty-threebrewery.com/" TargetMode="External"/><Relationship Id="rId19" Type="http://schemas.openxmlformats.org/officeDocument/2006/relationships/hyperlink" Target="http://www.goodyeartheater.com/page/view-all-show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eighty-threebrewery.com/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rumrine\Desktop\tf06086217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rgbClr val="1C1935"/>
      </a:dk1>
      <a:lt1>
        <a:srgbClr val="ECE0C8"/>
      </a:lt1>
      <a:dk2>
        <a:srgbClr val="3A4B6A"/>
      </a:dk2>
      <a:lt2>
        <a:srgbClr val="EAEAEA"/>
      </a:lt2>
      <a:accent1>
        <a:srgbClr val="FF3300"/>
      </a:accent1>
      <a:accent2>
        <a:srgbClr val="9ABEBD"/>
      </a:accent2>
      <a:accent3>
        <a:srgbClr val="FFC000"/>
      </a:accent3>
      <a:accent4>
        <a:srgbClr val="3A4B6A"/>
      </a:accent4>
      <a:accent5>
        <a:srgbClr val="9ABEBD"/>
      </a:accent5>
      <a:accent6>
        <a:srgbClr val="F0EDE8"/>
      </a:accent6>
      <a:hlink>
        <a:srgbClr val="06707D"/>
      </a:hlink>
      <a:folHlink>
        <a:srgbClr val="42B8D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2C6305-0987-472A-B8A2-63B4E43B52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tf06086217</Template>
  <TotalTime>23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IRG Realty Advisors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Crumrine</dc:creator>
  <cp:keywords/>
  <dc:description/>
  <cp:lastModifiedBy>Gina Larney</cp:lastModifiedBy>
  <cp:revision>23</cp:revision>
  <cp:lastPrinted>2022-04-29T17:16:00Z</cp:lastPrinted>
  <dcterms:created xsi:type="dcterms:W3CDTF">2024-11-15T14:41:00Z</dcterms:created>
  <dcterms:modified xsi:type="dcterms:W3CDTF">2024-12-05T13:08:00Z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TC060862171033</vt:lpwstr>
  </property>
</Properties>
</file>